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44EB5" w14:textId="1CF29AE5" w:rsidR="00FB092B" w:rsidRPr="00966A0B" w:rsidRDefault="00966A0B" w:rsidP="00966A0B">
      <w:pPr>
        <w:jc w:val="center"/>
        <w:rPr>
          <w:rFonts w:ascii="Times" w:eastAsia="Times New Roman" w:hAnsi="Times"/>
          <w:i/>
          <w:iCs/>
          <w:sz w:val="24"/>
          <w:lang w:val="en-US" w:eastAsia="en-US"/>
        </w:rPr>
      </w:pPr>
      <w:r>
        <w:rPr>
          <w:rFonts w:ascii="Times" w:eastAsia="Times New Roman" w:hAnsi="Times"/>
          <w:b/>
          <w:bCs/>
          <w:i/>
          <w:iCs/>
          <w:sz w:val="24"/>
          <w:lang w:val="en-US" w:eastAsia="en-US"/>
        </w:rPr>
        <w:t>File</w:t>
      </w:r>
      <w:r w:rsidR="0062598E">
        <w:rPr>
          <w:rFonts w:ascii="Times" w:eastAsia="Times New Roman" w:hAnsi="Times"/>
          <w:b/>
          <w:bCs/>
          <w:i/>
          <w:iCs/>
          <w:sz w:val="24"/>
          <w:lang w:val="en-US" w:eastAsia="en-US"/>
        </w:rPr>
        <w:t>s</w:t>
      </w:r>
      <w:r>
        <w:rPr>
          <w:rFonts w:ascii="Times" w:eastAsia="Times New Roman" w:hAnsi="Times"/>
          <w:b/>
          <w:bCs/>
          <w:i/>
          <w:iCs/>
          <w:sz w:val="24"/>
          <w:lang w:val="en-US" w:eastAsia="en-US"/>
        </w:rPr>
        <w:t xml:space="preserve"> </w:t>
      </w:r>
      <w:r w:rsidR="0062598E">
        <w:rPr>
          <w:rFonts w:ascii="Times" w:eastAsia="Times New Roman" w:hAnsi="Times"/>
          <w:b/>
          <w:bCs/>
          <w:i/>
          <w:iCs/>
          <w:sz w:val="24"/>
          <w:lang w:val="en-US" w:eastAsia="en-US"/>
        </w:rPr>
        <w:t>folders</w:t>
      </w:r>
      <w:r>
        <w:rPr>
          <w:rFonts w:ascii="Times" w:eastAsia="Times New Roman" w:hAnsi="Times"/>
          <w:b/>
          <w:bCs/>
          <w:i/>
          <w:iCs/>
          <w:sz w:val="24"/>
          <w:lang w:val="en-US" w:eastAsia="en-US"/>
        </w:rPr>
        <w:t xml:space="preserve"> fo</w:t>
      </w:r>
      <w:r w:rsidR="0062598E">
        <w:rPr>
          <w:rFonts w:ascii="Times" w:eastAsia="Times New Roman" w:hAnsi="Times"/>
          <w:b/>
          <w:bCs/>
          <w:i/>
          <w:iCs/>
          <w:sz w:val="24"/>
          <w:lang w:val="en-US" w:eastAsia="en-US"/>
        </w:rPr>
        <w:t>r</w:t>
      </w:r>
      <w:r>
        <w:rPr>
          <w:rFonts w:ascii="Times" w:eastAsia="Times New Roman" w:hAnsi="Times"/>
          <w:b/>
          <w:bCs/>
          <w:i/>
          <w:iCs/>
          <w:sz w:val="24"/>
          <w:lang w:val="en-US" w:eastAsia="en-US"/>
        </w:rPr>
        <w:t xml:space="preserve"> the f</w:t>
      </w:r>
      <w:r w:rsidR="00F042B5" w:rsidRPr="00966A0B">
        <w:rPr>
          <w:rFonts w:ascii="Times" w:eastAsia="Times New Roman" w:hAnsi="Times"/>
          <w:b/>
          <w:bCs/>
          <w:i/>
          <w:iCs/>
          <w:sz w:val="24"/>
          <w:lang w:val="en-US" w:eastAsia="en-US"/>
        </w:rPr>
        <w:t xml:space="preserve">air data </w:t>
      </w:r>
      <w:r w:rsidR="0062598E">
        <w:rPr>
          <w:rFonts w:ascii="Times" w:eastAsia="Times New Roman" w:hAnsi="Times"/>
          <w:b/>
          <w:bCs/>
          <w:i/>
          <w:iCs/>
          <w:sz w:val="24"/>
          <w:lang w:val="en-US" w:eastAsia="en-US"/>
        </w:rPr>
        <w:t>of</w:t>
      </w:r>
      <w:r w:rsidRPr="00966A0B">
        <w:rPr>
          <w:rFonts w:ascii="Times" w:eastAsia="Times New Roman" w:hAnsi="Times"/>
          <w:b/>
          <w:bCs/>
          <w:i/>
          <w:iCs/>
          <w:sz w:val="24"/>
          <w:lang w:val="en-US" w:eastAsia="en-US"/>
        </w:rPr>
        <w:t xml:space="preserve"> the</w:t>
      </w:r>
      <w:r w:rsidR="00F042B5" w:rsidRPr="00966A0B">
        <w:rPr>
          <w:rFonts w:ascii="Times" w:eastAsia="Times New Roman" w:hAnsi="Times"/>
          <w:b/>
          <w:bCs/>
          <w:i/>
          <w:iCs/>
          <w:sz w:val="24"/>
          <w:lang w:val="en-US" w:eastAsia="en-US"/>
        </w:rPr>
        <w:t xml:space="preserve"> </w:t>
      </w:r>
      <w:r w:rsidR="0062598E">
        <w:rPr>
          <w:rFonts w:ascii="Times" w:eastAsia="Times New Roman" w:hAnsi="Times"/>
          <w:b/>
          <w:bCs/>
          <w:i/>
          <w:iCs/>
          <w:sz w:val="24"/>
          <w:lang w:val="en-US" w:eastAsia="en-US"/>
        </w:rPr>
        <w:t xml:space="preserve">published </w:t>
      </w:r>
      <w:r w:rsidR="00F042B5" w:rsidRPr="00966A0B">
        <w:rPr>
          <w:rFonts w:ascii="Times" w:eastAsia="Times New Roman" w:hAnsi="Times"/>
          <w:b/>
          <w:bCs/>
          <w:i/>
          <w:iCs/>
          <w:sz w:val="24"/>
          <w:lang w:val="en-US" w:eastAsia="en-US"/>
        </w:rPr>
        <w:t>article</w:t>
      </w:r>
    </w:p>
    <w:p w14:paraId="512C0085" w14:textId="77777777" w:rsidR="00793294" w:rsidRPr="00966A0B" w:rsidRDefault="00793294" w:rsidP="0062598E">
      <w:pPr>
        <w:spacing w:line="360" w:lineRule="auto"/>
        <w:rPr>
          <w:rFonts w:ascii="Times" w:eastAsia="Times New Roman" w:hAnsi="Times"/>
          <w:sz w:val="24"/>
          <w:lang w:val="en-US" w:eastAsia="en-US"/>
        </w:rPr>
      </w:pPr>
    </w:p>
    <w:p w14:paraId="2F5918EF" w14:textId="455CB3B2" w:rsidR="00FB092B" w:rsidRPr="0062598E" w:rsidRDefault="002B57CB" w:rsidP="0062598E">
      <w:pPr>
        <w:spacing w:line="360" w:lineRule="auto"/>
        <w:jc w:val="both"/>
        <w:rPr>
          <w:rFonts w:asciiTheme="majorBidi" w:eastAsia="Times New Roman" w:hAnsiTheme="majorBidi" w:cstheme="majorBidi"/>
          <w:sz w:val="24"/>
          <w:lang w:val="en-US" w:eastAsia="en-US"/>
        </w:rPr>
      </w:pPr>
      <w:r w:rsidRPr="00966A0B">
        <w:rPr>
          <w:rFonts w:asciiTheme="majorBidi" w:eastAsia="Times New Roman" w:hAnsiTheme="majorBidi" w:cstheme="majorBidi"/>
          <w:b/>
          <w:sz w:val="24"/>
          <w:lang w:val="en-GB" w:eastAsia="en-US"/>
        </w:rPr>
        <w:t>Maximizing the [</w:t>
      </w:r>
      <w:r w:rsidRPr="00966A0B">
        <w:rPr>
          <w:rFonts w:asciiTheme="majorBidi" w:eastAsia="Times New Roman" w:hAnsiTheme="majorBidi" w:cstheme="majorBidi"/>
          <w:b/>
          <w:i/>
          <w:iCs/>
          <w:sz w:val="24"/>
          <w:lang w:val="en-GB" w:eastAsia="en-US"/>
        </w:rPr>
        <w:t>c2</w:t>
      </w:r>
      <w:r w:rsidRPr="00966A0B">
        <w:rPr>
          <w:rFonts w:asciiTheme="majorBidi" w:eastAsia="Times New Roman" w:hAnsiTheme="majorBidi" w:cstheme="majorBidi"/>
          <w:b/>
          <w:sz w:val="24"/>
          <w:lang w:val="en-GB" w:eastAsia="en-US"/>
        </w:rPr>
        <w:t>]daisy chain to lasso ratio through competitive self-templating clipping reactions</w:t>
      </w:r>
      <w:r w:rsidR="00966A0B" w:rsidRPr="00966A0B">
        <w:rPr>
          <w:rFonts w:asciiTheme="majorBidi" w:eastAsia="Times New Roman" w:hAnsiTheme="majorBidi" w:cstheme="majorBidi"/>
          <w:b/>
          <w:sz w:val="24"/>
          <w:lang w:val="en-GB" w:eastAsia="en-US"/>
        </w:rPr>
        <w:t xml:space="preserve"> </w:t>
      </w:r>
      <w:r w:rsidR="00966A0B" w:rsidRPr="00966A0B">
        <w:rPr>
          <w:rFonts w:asciiTheme="majorBidi" w:eastAsia="Times New Roman" w:hAnsiTheme="majorBidi" w:cstheme="majorBidi"/>
          <w:bCs/>
          <w:sz w:val="24"/>
          <w:lang w:val="en-GB" w:eastAsia="en-US"/>
        </w:rPr>
        <w:t xml:space="preserve">by </w:t>
      </w:r>
      <w:r w:rsidR="00FB092B" w:rsidRPr="00966A0B">
        <w:rPr>
          <w:rFonts w:asciiTheme="majorBidi" w:eastAsia="Times New Roman" w:hAnsiTheme="majorBidi" w:cstheme="majorBidi"/>
          <w:i/>
          <w:iCs/>
          <w:sz w:val="24"/>
          <w:lang w:val="en-US" w:eastAsia="en-US"/>
        </w:rPr>
        <w:t>A</w:t>
      </w:r>
      <w:r w:rsidR="008A1176" w:rsidRPr="00966A0B">
        <w:rPr>
          <w:rFonts w:asciiTheme="majorBidi" w:eastAsia="Times New Roman" w:hAnsiTheme="majorBidi" w:cstheme="majorBidi"/>
          <w:i/>
          <w:iCs/>
          <w:sz w:val="24"/>
          <w:lang w:val="en-US" w:eastAsia="en-US"/>
        </w:rPr>
        <w:t xml:space="preserve">drian </w:t>
      </w:r>
      <w:proofErr w:type="spellStart"/>
      <w:r w:rsidR="008A1176" w:rsidRPr="00966A0B">
        <w:rPr>
          <w:rFonts w:asciiTheme="majorBidi" w:eastAsia="Times New Roman" w:hAnsiTheme="majorBidi" w:cstheme="majorBidi"/>
          <w:i/>
          <w:iCs/>
          <w:sz w:val="24"/>
          <w:lang w:val="en-US" w:eastAsia="en-US"/>
        </w:rPr>
        <w:t>Saura-Sanmartin</w:t>
      </w:r>
      <w:proofErr w:type="spellEnd"/>
      <w:r w:rsidR="00FB092B" w:rsidRPr="00966A0B">
        <w:rPr>
          <w:rFonts w:asciiTheme="majorBidi" w:eastAsia="Times New Roman" w:hAnsiTheme="majorBidi" w:cstheme="majorBidi"/>
          <w:i/>
          <w:iCs/>
          <w:sz w:val="24"/>
          <w:lang w:val="en-US" w:eastAsia="en-US"/>
        </w:rPr>
        <w:t>,</w:t>
      </w:r>
      <w:r w:rsidR="002016BC" w:rsidRPr="00966A0B">
        <w:rPr>
          <w:rFonts w:asciiTheme="majorBidi" w:eastAsia="Times New Roman" w:hAnsiTheme="majorBidi" w:cstheme="majorBidi"/>
          <w:i/>
          <w:iCs/>
          <w:sz w:val="24"/>
          <w:lang w:val="en-US" w:eastAsia="en-US"/>
        </w:rPr>
        <w:t xml:space="preserve"> </w:t>
      </w:r>
      <w:r w:rsidR="002016BC" w:rsidRPr="00966A0B">
        <w:rPr>
          <w:rFonts w:asciiTheme="majorBidi" w:eastAsia="Times New Roman" w:hAnsiTheme="majorBidi" w:cstheme="majorBidi"/>
          <w:i/>
          <w:sz w:val="24"/>
          <w:lang w:val="en-US" w:eastAsia="en-US"/>
        </w:rPr>
        <w:t>Aurelia Pastor</w:t>
      </w:r>
      <w:r w:rsidR="002016BC" w:rsidRPr="00966A0B">
        <w:rPr>
          <w:rFonts w:asciiTheme="majorBidi" w:eastAsia="Times New Roman" w:hAnsiTheme="majorBidi" w:cstheme="majorBidi"/>
          <w:i/>
          <w:iCs/>
          <w:sz w:val="24"/>
          <w:lang w:val="en-US" w:eastAsia="en-US"/>
        </w:rPr>
        <w:t xml:space="preserve">, </w:t>
      </w:r>
      <w:r w:rsidR="00B252A1" w:rsidRPr="00966A0B">
        <w:rPr>
          <w:rFonts w:asciiTheme="majorBidi" w:eastAsia="Times New Roman" w:hAnsiTheme="majorBidi" w:cstheme="majorBidi"/>
          <w:i/>
          <w:iCs/>
          <w:sz w:val="24"/>
          <w:lang w:val="en-US" w:eastAsia="en-US"/>
        </w:rPr>
        <w:t>Alberto Martinez-</w:t>
      </w:r>
      <w:proofErr w:type="spellStart"/>
      <w:r w:rsidR="00B252A1" w:rsidRPr="00966A0B">
        <w:rPr>
          <w:rFonts w:asciiTheme="majorBidi" w:eastAsia="Times New Roman" w:hAnsiTheme="majorBidi" w:cstheme="majorBidi"/>
          <w:i/>
          <w:iCs/>
          <w:sz w:val="24"/>
          <w:lang w:val="en-US" w:eastAsia="en-US"/>
        </w:rPr>
        <w:t>Cuezva</w:t>
      </w:r>
      <w:proofErr w:type="spellEnd"/>
      <w:r w:rsidRPr="00966A0B">
        <w:rPr>
          <w:rFonts w:asciiTheme="majorBidi" w:eastAsia="Times New Roman" w:hAnsiTheme="majorBidi" w:cstheme="majorBidi"/>
          <w:sz w:val="24"/>
          <w:lang w:val="en-US" w:eastAsia="en-US"/>
        </w:rPr>
        <w:t xml:space="preserve"> </w:t>
      </w:r>
      <w:r w:rsidR="007E6861" w:rsidRPr="00966A0B">
        <w:rPr>
          <w:rFonts w:asciiTheme="majorBidi" w:eastAsia="Times New Roman" w:hAnsiTheme="majorBidi" w:cstheme="majorBidi"/>
          <w:i/>
          <w:iCs/>
          <w:sz w:val="24"/>
          <w:lang w:val="en-US" w:eastAsia="en-US"/>
        </w:rPr>
        <w:t>and Jose Berna</w:t>
      </w:r>
      <w:r w:rsidR="003831B0" w:rsidRPr="00966A0B">
        <w:rPr>
          <w:rFonts w:asciiTheme="majorBidi" w:eastAsia="Times New Roman" w:hAnsiTheme="majorBidi" w:cstheme="majorBidi"/>
          <w:i/>
          <w:iCs/>
          <w:sz w:val="24"/>
          <w:lang w:val="en-US" w:eastAsia="en-US"/>
        </w:rPr>
        <w:t>*</w:t>
      </w:r>
      <w:r w:rsidR="00966A0B" w:rsidRPr="00966A0B">
        <w:rPr>
          <w:rFonts w:asciiTheme="majorBidi" w:eastAsia="Times New Roman" w:hAnsiTheme="majorBidi" w:cstheme="majorBidi"/>
          <w:i/>
          <w:iCs/>
          <w:sz w:val="24"/>
          <w:lang w:val="en-US" w:eastAsia="en-US"/>
        </w:rPr>
        <w:t xml:space="preserve"> </w:t>
      </w:r>
      <w:r w:rsidR="00966A0B" w:rsidRPr="00966A0B">
        <w:rPr>
          <w:rFonts w:asciiTheme="majorBidi" w:eastAsia="Times New Roman" w:hAnsiTheme="majorBidi" w:cstheme="majorBidi"/>
          <w:sz w:val="24"/>
          <w:lang w:val="en-US" w:eastAsia="en-US"/>
        </w:rPr>
        <w:t xml:space="preserve">published in </w:t>
      </w:r>
      <w:r w:rsidR="00966A0B" w:rsidRPr="00966A0B">
        <w:rPr>
          <w:rFonts w:asciiTheme="majorBidi" w:eastAsia="Times New Roman" w:hAnsiTheme="majorBidi" w:cstheme="majorBidi"/>
          <w:i/>
          <w:iCs/>
          <w:sz w:val="24"/>
          <w:lang w:val="en-US" w:eastAsia="en-US"/>
        </w:rPr>
        <w:t>Chemical Communications</w:t>
      </w:r>
      <w:r w:rsidR="00966A0B" w:rsidRPr="00966A0B">
        <w:rPr>
          <w:rFonts w:asciiTheme="majorBidi" w:eastAsia="Times New Roman" w:hAnsiTheme="majorBidi" w:cstheme="majorBidi"/>
          <w:sz w:val="24"/>
          <w:lang w:val="en-US" w:eastAsia="en-US"/>
        </w:rPr>
        <w:t xml:space="preserve">, </w:t>
      </w:r>
      <w:r w:rsidR="00966A0B" w:rsidRPr="00966A0B">
        <w:rPr>
          <w:rFonts w:asciiTheme="majorBidi" w:eastAsia="Times New Roman" w:hAnsiTheme="majorBidi" w:cstheme="majorBidi"/>
          <w:b/>
          <w:bCs/>
          <w:sz w:val="24"/>
          <w:lang w:val="en-US" w:eastAsia="en-US"/>
        </w:rPr>
        <w:t>2022</w:t>
      </w:r>
      <w:r w:rsidR="00966A0B" w:rsidRPr="00966A0B">
        <w:rPr>
          <w:rFonts w:asciiTheme="majorBidi" w:eastAsia="Times New Roman" w:hAnsiTheme="majorBidi" w:cstheme="majorBidi"/>
          <w:sz w:val="24"/>
          <w:lang w:val="en-US" w:eastAsia="en-US"/>
        </w:rPr>
        <w:t>, DOI:</w:t>
      </w:r>
      <w:r w:rsidR="00966A0B" w:rsidRPr="00966A0B">
        <w:rPr>
          <w:rFonts w:asciiTheme="majorBidi" w:eastAsia="Times New Roman" w:hAnsiTheme="majorBidi" w:cstheme="majorBidi"/>
          <w:i/>
          <w:iCs/>
          <w:sz w:val="24"/>
          <w:lang w:val="en-US" w:eastAsia="en-US"/>
        </w:rPr>
        <w:t xml:space="preserve"> </w:t>
      </w:r>
      <w:hyperlink r:id="rId8" w:tooltip="Link to landing page via DOI" w:history="1">
        <w:r w:rsidR="00966A0B" w:rsidRPr="0062598E">
          <w:rPr>
            <w:rStyle w:val="Hipervnculo"/>
            <w:rFonts w:asciiTheme="majorBidi" w:hAnsiTheme="majorBidi" w:cstheme="majorBidi"/>
            <w:b/>
            <w:bCs/>
            <w:color w:val="007AAF"/>
            <w:sz w:val="24"/>
            <w:shd w:val="clear" w:color="auto" w:fill="FFFFFF"/>
            <w:lang w:val="en-US"/>
          </w:rPr>
          <w:t>10.1039/D1CC05942D</w:t>
        </w:r>
      </w:hyperlink>
      <w:r w:rsidR="0062598E">
        <w:rPr>
          <w:rFonts w:asciiTheme="majorBidi" w:eastAsia="Times New Roman" w:hAnsiTheme="majorBidi" w:cstheme="majorBidi"/>
          <w:sz w:val="24"/>
          <w:lang w:val="en-US" w:eastAsia="en-US"/>
        </w:rPr>
        <w:t xml:space="preserve">    -    </w:t>
      </w:r>
      <w:r w:rsidR="00FB092B" w:rsidRPr="0057186A">
        <w:rPr>
          <w:rFonts w:ascii="Times" w:eastAsia="Times New Roman" w:hAnsi="Times"/>
          <w:i/>
          <w:iCs/>
          <w:sz w:val="24"/>
          <w:szCs w:val="20"/>
          <w:lang w:val="en-US" w:eastAsia="en-US"/>
        </w:rPr>
        <w:t>E</w:t>
      </w:r>
      <w:r w:rsidR="0057186A" w:rsidRPr="0057186A">
        <w:rPr>
          <w:rFonts w:ascii="Times" w:eastAsia="Times New Roman" w:hAnsi="Times"/>
          <w:i/>
          <w:iCs/>
          <w:sz w:val="24"/>
          <w:szCs w:val="20"/>
          <w:lang w:val="en-US" w:eastAsia="en-US"/>
        </w:rPr>
        <w:t>-</w:t>
      </w:r>
      <w:r w:rsidR="00FB092B" w:rsidRPr="0057186A">
        <w:rPr>
          <w:rFonts w:ascii="Times" w:eastAsia="Times New Roman" w:hAnsi="Times"/>
          <w:i/>
          <w:iCs/>
          <w:sz w:val="24"/>
          <w:szCs w:val="20"/>
          <w:lang w:val="en-US" w:eastAsia="en-US"/>
        </w:rPr>
        <w:t>mail:</w:t>
      </w:r>
      <w:r w:rsidR="00FB092B" w:rsidRPr="0062598E">
        <w:rPr>
          <w:rFonts w:ascii="Times" w:eastAsia="Times New Roman" w:hAnsi="Times"/>
          <w:sz w:val="24"/>
          <w:szCs w:val="20"/>
          <w:lang w:val="en-US" w:eastAsia="en-US"/>
        </w:rPr>
        <w:t xml:space="preserve"> </w:t>
      </w:r>
      <w:hyperlink r:id="rId9" w:history="1">
        <w:r w:rsidR="008A1176" w:rsidRPr="0062598E">
          <w:rPr>
            <w:rStyle w:val="Hipervnculo"/>
            <w:rFonts w:ascii="Times" w:eastAsia="Times New Roman" w:hAnsi="Times"/>
            <w:sz w:val="24"/>
            <w:szCs w:val="20"/>
            <w:lang w:val="en-US" w:eastAsia="en-US"/>
          </w:rPr>
          <w:t>ppberna@um.es</w:t>
        </w:r>
      </w:hyperlink>
    </w:p>
    <w:p w14:paraId="081E5CF9" w14:textId="77777777" w:rsidR="00852F46" w:rsidRPr="0062598E" w:rsidRDefault="00852F46" w:rsidP="00FB092B">
      <w:pPr>
        <w:rPr>
          <w:rFonts w:ascii="Times" w:eastAsia="Times New Roman" w:hAnsi="Times"/>
          <w:sz w:val="24"/>
          <w:szCs w:val="20"/>
          <w:lang w:val="en-US" w:eastAsia="en-US"/>
        </w:rPr>
      </w:pPr>
    </w:p>
    <w:p w14:paraId="29ADB564" w14:textId="2F53F1EC" w:rsidR="006B0CB3" w:rsidRPr="006A7596" w:rsidRDefault="00F042B5" w:rsidP="006A7596">
      <w:pPr>
        <w:spacing w:line="360" w:lineRule="auto"/>
        <w:jc w:val="both"/>
        <w:rPr>
          <w:sz w:val="24"/>
          <w:lang w:val="it-IT"/>
        </w:rPr>
      </w:pPr>
      <w:r w:rsidRPr="00F042B5">
        <w:rPr>
          <w:i/>
          <w:iCs/>
          <w:sz w:val="24"/>
          <w:lang w:val="it-IT"/>
        </w:rPr>
        <w:t xml:space="preserve">Lasso </w:t>
      </w:r>
      <w:r w:rsidR="0062598E">
        <w:rPr>
          <w:i/>
          <w:iCs/>
          <w:sz w:val="24"/>
          <w:lang w:val="it-IT"/>
        </w:rPr>
        <w:t>[1]</w:t>
      </w:r>
      <w:proofErr w:type="spellStart"/>
      <w:r w:rsidRPr="00F042B5">
        <w:rPr>
          <w:i/>
          <w:iCs/>
          <w:sz w:val="24"/>
          <w:lang w:val="it-IT"/>
        </w:rPr>
        <w:t>rotaxane</w:t>
      </w:r>
      <w:proofErr w:type="spellEnd"/>
      <w:r w:rsidRPr="00F042B5">
        <w:rPr>
          <w:i/>
          <w:iCs/>
          <w:sz w:val="24"/>
          <w:lang w:val="it-IT"/>
        </w:rPr>
        <w:t xml:space="preserve"> </w:t>
      </w:r>
      <w:r w:rsidRPr="00F042B5">
        <w:rPr>
          <w:b/>
          <w:bCs/>
          <w:i/>
          <w:iCs/>
          <w:sz w:val="24"/>
          <w:lang w:val="it-IT"/>
        </w:rPr>
        <w:t>3</w:t>
      </w:r>
      <w:r w:rsidRPr="00F042B5">
        <w:rPr>
          <w:i/>
          <w:iCs/>
          <w:sz w:val="24"/>
          <w:lang w:val="it-IT"/>
        </w:rPr>
        <w:t>:</w:t>
      </w:r>
      <w:r w:rsidRPr="00F042B5">
        <w:rPr>
          <w:sz w:val="24"/>
          <w:lang w:val="it-IT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6230"/>
      </w:tblGrid>
      <w:tr w:rsidR="006B0CB3" w14:paraId="29EA7B88" w14:textId="77777777" w:rsidTr="0062598E">
        <w:trPr>
          <w:trHeight w:val="771"/>
        </w:trPr>
        <w:tc>
          <w:tcPr>
            <w:tcW w:w="3964" w:type="dxa"/>
            <w:vMerge w:val="restart"/>
            <w:vAlign w:val="center"/>
          </w:tcPr>
          <w:p w14:paraId="3A459787" w14:textId="44047BDD" w:rsidR="006B0CB3" w:rsidRDefault="006B0CB3" w:rsidP="0062598E">
            <w:pPr>
              <w:spacing w:line="360" w:lineRule="auto"/>
              <w:jc w:val="center"/>
              <w:rPr>
                <w:i/>
                <w:iCs/>
                <w:sz w:val="24"/>
                <w:lang w:val="en-US"/>
              </w:rPr>
            </w:pPr>
            <w:r w:rsidRPr="000C2DD7">
              <w:rPr>
                <w:noProof/>
              </w:rPr>
              <w:drawing>
                <wp:inline distT="0" distB="0" distL="0" distR="0" wp14:anchorId="7B10A33A" wp14:editId="4852CF06">
                  <wp:extent cx="2180492" cy="2396746"/>
                  <wp:effectExtent l="0" t="0" r="4445" b="381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Captura de pantalla 2021-09-22 a las 19.29.11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78" cy="2413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0" w:type="dxa"/>
            <w:vAlign w:val="center"/>
          </w:tcPr>
          <w:p w14:paraId="1AD2F415" w14:textId="0732E799" w:rsidR="006B0CB3" w:rsidRDefault="006B0CB3" w:rsidP="006B0CB3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  <w:r w:rsidRPr="00D6592B">
              <w:rPr>
                <w:i/>
                <w:iCs/>
                <w:sz w:val="24"/>
                <w:lang w:val="en-US"/>
              </w:rPr>
              <w:t xml:space="preserve">Fair data for compound 3.zip &gt; ESI-MS &gt; </w:t>
            </w:r>
          </w:p>
        </w:tc>
      </w:tr>
      <w:tr w:rsidR="006B0CB3" w14:paraId="757D30DE" w14:textId="77777777" w:rsidTr="0062598E">
        <w:trPr>
          <w:trHeight w:val="771"/>
        </w:trPr>
        <w:tc>
          <w:tcPr>
            <w:tcW w:w="3964" w:type="dxa"/>
            <w:vMerge/>
            <w:vAlign w:val="center"/>
          </w:tcPr>
          <w:p w14:paraId="2391E933" w14:textId="77777777" w:rsidR="006B0CB3" w:rsidRDefault="006B0CB3" w:rsidP="006B0CB3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</w:p>
        </w:tc>
        <w:tc>
          <w:tcPr>
            <w:tcW w:w="6230" w:type="dxa"/>
            <w:vAlign w:val="center"/>
          </w:tcPr>
          <w:p w14:paraId="2FAC065F" w14:textId="46EB7C06" w:rsidR="006B0CB3" w:rsidRDefault="006B0CB3" w:rsidP="006B0CB3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  <w:r w:rsidRPr="00D6592B">
              <w:rPr>
                <w:i/>
                <w:iCs/>
                <w:sz w:val="24"/>
                <w:lang w:val="en-US"/>
              </w:rPr>
              <w:t>Fair data for compound 3.zip &gt; NMR &gt; 1H &gt;</w:t>
            </w:r>
          </w:p>
        </w:tc>
      </w:tr>
      <w:tr w:rsidR="006B0CB3" w14:paraId="33B26CA4" w14:textId="77777777" w:rsidTr="0062598E">
        <w:trPr>
          <w:trHeight w:val="771"/>
        </w:trPr>
        <w:tc>
          <w:tcPr>
            <w:tcW w:w="3964" w:type="dxa"/>
            <w:vMerge/>
            <w:vAlign w:val="center"/>
          </w:tcPr>
          <w:p w14:paraId="5EC8A3FE" w14:textId="77777777" w:rsidR="006B0CB3" w:rsidRDefault="006B0CB3" w:rsidP="006B0CB3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</w:p>
        </w:tc>
        <w:tc>
          <w:tcPr>
            <w:tcW w:w="6230" w:type="dxa"/>
            <w:vAlign w:val="center"/>
          </w:tcPr>
          <w:p w14:paraId="52481DF7" w14:textId="5301C8CC" w:rsidR="006B0CB3" w:rsidRDefault="006B0CB3" w:rsidP="006B0CB3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  <w:r w:rsidRPr="00D6592B">
              <w:rPr>
                <w:i/>
                <w:iCs/>
                <w:sz w:val="24"/>
                <w:lang w:val="en-US"/>
              </w:rPr>
              <w:t>Fair data for compound 3.zip &gt; NMR &gt; 13C &gt;</w:t>
            </w:r>
          </w:p>
        </w:tc>
      </w:tr>
      <w:tr w:rsidR="006B0CB3" w14:paraId="2646ACE1" w14:textId="77777777" w:rsidTr="0062598E">
        <w:trPr>
          <w:trHeight w:val="771"/>
        </w:trPr>
        <w:tc>
          <w:tcPr>
            <w:tcW w:w="3964" w:type="dxa"/>
            <w:vMerge/>
            <w:vAlign w:val="center"/>
          </w:tcPr>
          <w:p w14:paraId="5EFE963C" w14:textId="77777777" w:rsidR="006B0CB3" w:rsidRDefault="006B0CB3" w:rsidP="006B0CB3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</w:p>
        </w:tc>
        <w:tc>
          <w:tcPr>
            <w:tcW w:w="6230" w:type="dxa"/>
            <w:vAlign w:val="center"/>
          </w:tcPr>
          <w:p w14:paraId="67D660A6" w14:textId="0681130E" w:rsidR="006B0CB3" w:rsidRDefault="006B0CB3" w:rsidP="006B0CB3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  <w:r w:rsidRPr="00D6592B">
              <w:rPr>
                <w:i/>
                <w:iCs/>
                <w:sz w:val="24"/>
                <w:lang w:val="en-US"/>
              </w:rPr>
              <w:t>Fair data for compound 3.zip &gt; NMR &gt; COSY &gt;</w:t>
            </w:r>
          </w:p>
        </w:tc>
      </w:tr>
      <w:tr w:rsidR="006B0CB3" w14:paraId="3F007904" w14:textId="77777777" w:rsidTr="0062598E">
        <w:trPr>
          <w:trHeight w:val="771"/>
        </w:trPr>
        <w:tc>
          <w:tcPr>
            <w:tcW w:w="3964" w:type="dxa"/>
            <w:vMerge/>
            <w:vAlign w:val="center"/>
          </w:tcPr>
          <w:p w14:paraId="0062EEC9" w14:textId="77777777" w:rsidR="006B0CB3" w:rsidRDefault="006B0CB3" w:rsidP="006B0CB3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</w:p>
        </w:tc>
        <w:tc>
          <w:tcPr>
            <w:tcW w:w="6230" w:type="dxa"/>
            <w:vAlign w:val="center"/>
          </w:tcPr>
          <w:p w14:paraId="6E6F4D96" w14:textId="20C4A481" w:rsidR="006B0CB3" w:rsidRDefault="006B0CB3" w:rsidP="006B0CB3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  <w:r w:rsidRPr="00D6592B">
              <w:rPr>
                <w:i/>
                <w:iCs/>
                <w:sz w:val="24"/>
                <w:lang w:val="en-US"/>
              </w:rPr>
              <w:t>Fair data for compound 3.zip &gt; NMR &gt; HSQC &gt;</w:t>
            </w:r>
          </w:p>
        </w:tc>
      </w:tr>
    </w:tbl>
    <w:p w14:paraId="03801D8E" w14:textId="77777777" w:rsidR="006B0CB3" w:rsidRPr="006B0CB3" w:rsidRDefault="006B0CB3" w:rsidP="00966A0B">
      <w:pPr>
        <w:spacing w:line="360" w:lineRule="auto"/>
        <w:rPr>
          <w:i/>
          <w:iCs/>
          <w:sz w:val="24"/>
          <w:lang w:val="en-US"/>
        </w:rPr>
      </w:pPr>
    </w:p>
    <w:p w14:paraId="37F5A034" w14:textId="2CACD99B" w:rsidR="00F042B5" w:rsidRPr="006B0CB3" w:rsidRDefault="00F042B5" w:rsidP="00966A0B">
      <w:pPr>
        <w:spacing w:line="360" w:lineRule="auto"/>
        <w:rPr>
          <w:b/>
          <w:bCs/>
          <w:sz w:val="24"/>
          <w:lang w:val="en-US"/>
        </w:rPr>
      </w:pPr>
      <w:r w:rsidRPr="006B0CB3">
        <w:rPr>
          <w:i/>
          <w:iCs/>
          <w:sz w:val="24"/>
          <w:lang w:val="en-US"/>
        </w:rPr>
        <w:t>[c2]</w:t>
      </w:r>
      <w:r w:rsidR="0062598E">
        <w:rPr>
          <w:i/>
          <w:iCs/>
          <w:sz w:val="24"/>
          <w:lang w:val="en-US"/>
        </w:rPr>
        <w:t>D</w:t>
      </w:r>
      <w:r w:rsidRPr="006B0CB3">
        <w:rPr>
          <w:i/>
          <w:iCs/>
          <w:sz w:val="24"/>
          <w:lang w:val="en-US"/>
        </w:rPr>
        <w:t xml:space="preserve">aisy chain rotaxane </w:t>
      </w:r>
      <w:r w:rsidRPr="006B0CB3">
        <w:rPr>
          <w:b/>
          <w:bCs/>
          <w:i/>
          <w:iCs/>
          <w:sz w:val="24"/>
          <w:lang w:val="en-US"/>
        </w:rPr>
        <w:t>4</w:t>
      </w:r>
      <w:r w:rsidRPr="006B0CB3">
        <w:rPr>
          <w:i/>
          <w:iCs/>
          <w:sz w:val="24"/>
          <w:lang w:val="en-US"/>
        </w:rPr>
        <w:t>:</w:t>
      </w:r>
      <w:r w:rsidRPr="006B0CB3">
        <w:rPr>
          <w:sz w:val="24"/>
          <w:lang w:val="en-US"/>
        </w:rPr>
        <w:t xml:space="preserve"> </w:t>
      </w:r>
    </w:p>
    <w:p w14:paraId="5D3895C3" w14:textId="650FB764" w:rsidR="00AD235F" w:rsidRPr="006B0CB3" w:rsidRDefault="00AD235F" w:rsidP="00966A0B">
      <w:pPr>
        <w:spacing w:line="360" w:lineRule="auto"/>
        <w:rPr>
          <w:noProof/>
          <w:lang w:val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86"/>
        <w:gridCol w:w="5208"/>
      </w:tblGrid>
      <w:tr w:rsidR="00B62CF6" w14:paraId="44D5163B" w14:textId="77777777" w:rsidTr="0062598E">
        <w:trPr>
          <w:trHeight w:val="771"/>
        </w:trPr>
        <w:tc>
          <w:tcPr>
            <w:tcW w:w="4986" w:type="dxa"/>
            <w:vMerge w:val="restart"/>
            <w:vAlign w:val="center"/>
          </w:tcPr>
          <w:p w14:paraId="7701C013" w14:textId="37460418" w:rsidR="00B62CF6" w:rsidRDefault="00B62CF6" w:rsidP="00B62CF6">
            <w:pPr>
              <w:spacing w:line="360" w:lineRule="auto"/>
              <w:jc w:val="center"/>
              <w:rPr>
                <w:i/>
                <w:iCs/>
                <w:sz w:val="24"/>
                <w:lang w:val="en-US"/>
              </w:rPr>
            </w:pPr>
            <w:r w:rsidRPr="000C2DD7">
              <w:rPr>
                <w:noProof/>
              </w:rPr>
              <w:drawing>
                <wp:inline distT="0" distB="0" distL="0" distR="0" wp14:anchorId="1417DF11" wp14:editId="59AC2EE3">
                  <wp:extent cx="3022270" cy="2453706"/>
                  <wp:effectExtent l="0" t="0" r="6985" b="3810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Captura de pantalla 2021-09-22 a las 19.29.25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46" r="6039"/>
                          <a:stretch/>
                        </pic:blipFill>
                        <pic:spPr bwMode="auto">
                          <a:xfrm>
                            <a:off x="0" y="0"/>
                            <a:ext cx="3038499" cy="2466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8" w:type="dxa"/>
            <w:vAlign w:val="center"/>
          </w:tcPr>
          <w:p w14:paraId="193296EF" w14:textId="5E4840F3" w:rsidR="00B62CF6" w:rsidRDefault="00B62CF6" w:rsidP="000B283D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  <w:r w:rsidRPr="00D6592B">
              <w:rPr>
                <w:i/>
                <w:iCs/>
                <w:sz w:val="24"/>
                <w:lang w:val="en-US"/>
              </w:rPr>
              <w:t xml:space="preserve">Fair data for compound </w:t>
            </w:r>
            <w:r>
              <w:rPr>
                <w:i/>
                <w:iCs/>
                <w:sz w:val="24"/>
                <w:lang w:val="en-US"/>
              </w:rPr>
              <w:t>4</w:t>
            </w:r>
            <w:r w:rsidRPr="00D6592B">
              <w:rPr>
                <w:i/>
                <w:iCs/>
                <w:sz w:val="24"/>
                <w:lang w:val="en-US"/>
              </w:rPr>
              <w:t xml:space="preserve">.zip &gt; ESI-MS &gt; </w:t>
            </w:r>
          </w:p>
        </w:tc>
      </w:tr>
      <w:tr w:rsidR="00B62CF6" w14:paraId="06E4C50B" w14:textId="77777777" w:rsidTr="0062598E">
        <w:trPr>
          <w:trHeight w:val="771"/>
        </w:trPr>
        <w:tc>
          <w:tcPr>
            <w:tcW w:w="4986" w:type="dxa"/>
            <w:vMerge/>
            <w:vAlign w:val="center"/>
          </w:tcPr>
          <w:p w14:paraId="3DC2B33F" w14:textId="77777777" w:rsidR="00B62CF6" w:rsidRDefault="00B62CF6" w:rsidP="000B283D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</w:p>
        </w:tc>
        <w:tc>
          <w:tcPr>
            <w:tcW w:w="5208" w:type="dxa"/>
            <w:vAlign w:val="center"/>
          </w:tcPr>
          <w:p w14:paraId="71633B3F" w14:textId="6E8430F7" w:rsidR="00B62CF6" w:rsidRDefault="00B62CF6" w:rsidP="000B283D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  <w:r w:rsidRPr="00D6592B">
              <w:rPr>
                <w:i/>
                <w:iCs/>
                <w:sz w:val="24"/>
                <w:lang w:val="en-US"/>
              </w:rPr>
              <w:t xml:space="preserve">Fair data for compound </w:t>
            </w:r>
            <w:r>
              <w:rPr>
                <w:i/>
                <w:iCs/>
                <w:sz w:val="24"/>
                <w:lang w:val="en-US"/>
              </w:rPr>
              <w:t>4</w:t>
            </w:r>
            <w:r w:rsidRPr="00D6592B">
              <w:rPr>
                <w:i/>
                <w:iCs/>
                <w:sz w:val="24"/>
                <w:lang w:val="en-US"/>
              </w:rPr>
              <w:t>.zip &gt; NMR &gt; 1H &gt;</w:t>
            </w:r>
          </w:p>
        </w:tc>
      </w:tr>
      <w:tr w:rsidR="00B62CF6" w14:paraId="680F7AD9" w14:textId="77777777" w:rsidTr="0062598E">
        <w:trPr>
          <w:trHeight w:val="771"/>
        </w:trPr>
        <w:tc>
          <w:tcPr>
            <w:tcW w:w="4986" w:type="dxa"/>
            <w:vMerge/>
            <w:vAlign w:val="center"/>
          </w:tcPr>
          <w:p w14:paraId="1167F2B8" w14:textId="77777777" w:rsidR="00B62CF6" w:rsidRDefault="00B62CF6" w:rsidP="000B283D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</w:p>
        </w:tc>
        <w:tc>
          <w:tcPr>
            <w:tcW w:w="5208" w:type="dxa"/>
            <w:vAlign w:val="center"/>
          </w:tcPr>
          <w:p w14:paraId="5BD72767" w14:textId="16C24118" w:rsidR="00B62CF6" w:rsidRDefault="00B62CF6" w:rsidP="000B283D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  <w:r w:rsidRPr="00D6592B">
              <w:rPr>
                <w:i/>
                <w:iCs/>
                <w:sz w:val="24"/>
                <w:lang w:val="en-US"/>
              </w:rPr>
              <w:t xml:space="preserve">Fair data for compound </w:t>
            </w:r>
            <w:r>
              <w:rPr>
                <w:i/>
                <w:iCs/>
                <w:sz w:val="24"/>
                <w:lang w:val="en-US"/>
              </w:rPr>
              <w:t>4</w:t>
            </w:r>
            <w:r w:rsidRPr="00D6592B">
              <w:rPr>
                <w:i/>
                <w:iCs/>
                <w:sz w:val="24"/>
                <w:lang w:val="en-US"/>
              </w:rPr>
              <w:t>.zip &gt; NMR &gt; 13C &gt;</w:t>
            </w:r>
          </w:p>
        </w:tc>
      </w:tr>
      <w:tr w:rsidR="00B62CF6" w14:paraId="7DEFA2BB" w14:textId="77777777" w:rsidTr="0062598E">
        <w:trPr>
          <w:trHeight w:val="771"/>
        </w:trPr>
        <w:tc>
          <w:tcPr>
            <w:tcW w:w="4986" w:type="dxa"/>
            <w:vMerge/>
            <w:vAlign w:val="center"/>
          </w:tcPr>
          <w:p w14:paraId="34E8CE45" w14:textId="77777777" w:rsidR="00B62CF6" w:rsidRDefault="00B62CF6" w:rsidP="000B283D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</w:p>
        </w:tc>
        <w:tc>
          <w:tcPr>
            <w:tcW w:w="5208" w:type="dxa"/>
            <w:vAlign w:val="center"/>
          </w:tcPr>
          <w:p w14:paraId="623DF512" w14:textId="22D29473" w:rsidR="00B62CF6" w:rsidRDefault="00B62CF6" w:rsidP="000B283D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  <w:r w:rsidRPr="00D6592B">
              <w:rPr>
                <w:i/>
                <w:iCs/>
                <w:sz w:val="24"/>
                <w:lang w:val="en-US"/>
              </w:rPr>
              <w:t xml:space="preserve">Fair data for compound </w:t>
            </w:r>
            <w:r>
              <w:rPr>
                <w:i/>
                <w:iCs/>
                <w:sz w:val="24"/>
                <w:lang w:val="en-US"/>
              </w:rPr>
              <w:t>4</w:t>
            </w:r>
            <w:r w:rsidRPr="00D6592B">
              <w:rPr>
                <w:i/>
                <w:iCs/>
                <w:sz w:val="24"/>
                <w:lang w:val="en-US"/>
              </w:rPr>
              <w:t>.zip &gt; NMR &gt; COSY &gt;</w:t>
            </w:r>
          </w:p>
        </w:tc>
      </w:tr>
      <w:tr w:rsidR="00B62CF6" w14:paraId="3139F03B" w14:textId="77777777" w:rsidTr="0062598E">
        <w:trPr>
          <w:trHeight w:val="771"/>
        </w:trPr>
        <w:tc>
          <w:tcPr>
            <w:tcW w:w="4986" w:type="dxa"/>
            <w:vMerge/>
            <w:vAlign w:val="center"/>
          </w:tcPr>
          <w:p w14:paraId="6D42CF0D" w14:textId="77777777" w:rsidR="00B62CF6" w:rsidRDefault="00B62CF6" w:rsidP="000B283D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</w:p>
        </w:tc>
        <w:tc>
          <w:tcPr>
            <w:tcW w:w="5208" w:type="dxa"/>
            <w:vAlign w:val="center"/>
          </w:tcPr>
          <w:p w14:paraId="370E0DF3" w14:textId="18EFAAA0" w:rsidR="00B62CF6" w:rsidRDefault="00B62CF6" w:rsidP="000B283D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  <w:r w:rsidRPr="00D6592B">
              <w:rPr>
                <w:i/>
                <w:iCs/>
                <w:sz w:val="24"/>
                <w:lang w:val="en-US"/>
              </w:rPr>
              <w:t xml:space="preserve">Fair data for compound </w:t>
            </w:r>
            <w:r>
              <w:rPr>
                <w:i/>
                <w:iCs/>
                <w:sz w:val="24"/>
                <w:lang w:val="en-US"/>
              </w:rPr>
              <w:t>4</w:t>
            </w:r>
            <w:r w:rsidRPr="00D6592B">
              <w:rPr>
                <w:i/>
                <w:iCs/>
                <w:sz w:val="24"/>
                <w:lang w:val="en-US"/>
              </w:rPr>
              <w:t>.zip &gt; NMR &gt; H</w:t>
            </w:r>
            <w:r>
              <w:rPr>
                <w:i/>
                <w:iCs/>
                <w:sz w:val="24"/>
                <w:lang w:val="en-US"/>
              </w:rPr>
              <w:t>MB</w:t>
            </w:r>
            <w:r w:rsidRPr="00D6592B">
              <w:rPr>
                <w:i/>
                <w:iCs/>
                <w:sz w:val="24"/>
                <w:lang w:val="en-US"/>
              </w:rPr>
              <w:t>C &gt;</w:t>
            </w:r>
          </w:p>
        </w:tc>
      </w:tr>
      <w:tr w:rsidR="00B62CF6" w14:paraId="5834C7DA" w14:textId="77777777" w:rsidTr="0062598E">
        <w:trPr>
          <w:trHeight w:val="771"/>
        </w:trPr>
        <w:tc>
          <w:tcPr>
            <w:tcW w:w="4986" w:type="dxa"/>
            <w:vMerge/>
            <w:vAlign w:val="center"/>
          </w:tcPr>
          <w:p w14:paraId="55F676C9" w14:textId="77777777" w:rsidR="00B62CF6" w:rsidRDefault="00B62CF6" w:rsidP="006A7596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</w:p>
        </w:tc>
        <w:tc>
          <w:tcPr>
            <w:tcW w:w="5208" w:type="dxa"/>
            <w:vAlign w:val="center"/>
          </w:tcPr>
          <w:p w14:paraId="6B37D6B5" w14:textId="6D0963D6" w:rsidR="00B62CF6" w:rsidRPr="00D6592B" w:rsidRDefault="00B62CF6" w:rsidP="006A7596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  <w:r w:rsidRPr="00D6592B">
              <w:rPr>
                <w:i/>
                <w:iCs/>
                <w:sz w:val="24"/>
                <w:lang w:val="en-US"/>
              </w:rPr>
              <w:t xml:space="preserve">Fair data for compound </w:t>
            </w:r>
            <w:r>
              <w:rPr>
                <w:i/>
                <w:iCs/>
                <w:sz w:val="24"/>
                <w:lang w:val="en-US"/>
              </w:rPr>
              <w:t>4</w:t>
            </w:r>
            <w:r w:rsidRPr="00D6592B">
              <w:rPr>
                <w:i/>
                <w:iCs/>
                <w:sz w:val="24"/>
                <w:lang w:val="en-US"/>
              </w:rPr>
              <w:t>.zip &gt; NMR &gt; HSQC &gt;</w:t>
            </w:r>
          </w:p>
        </w:tc>
      </w:tr>
      <w:tr w:rsidR="00B62CF6" w14:paraId="7CFF235D" w14:textId="77777777" w:rsidTr="0062598E">
        <w:trPr>
          <w:trHeight w:val="771"/>
        </w:trPr>
        <w:tc>
          <w:tcPr>
            <w:tcW w:w="4986" w:type="dxa"/>
            <w:vMerge/>
            <w:vAlign w:val="center"/>
          </w:tcPr>
          <w:p w14:paraId="7C9B8D91" w14:textId="77777777" w:rsidR="00B62CF6" w:rsidRDefault="00B62CF6" w:rsidP="006A7596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</w:p>
        </w:tc>
        <w:tc>
          <w:tcPr>
            <w:tcW w:w="5208" w:type="dxa"/>
            <w:vAlign w:val="center"/>
          </w:tcPr>
          <w:p w14:paraId="7692E8F0" w14:textId="0FDC4A68" w:rsidR="00B62CF6" w:rsidRPr="00D6592B" w:rsidRDefault="00B62CF6" w:rsidP="006A7596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  <w:r w:rsidRPr="00D6592B">
              <w:rPr>
                <w:i/>
                <w:iCs/>
                <w:sz w:val="24"/>
                <w:lang w:val="en-US"/>
              </w:rPr>
              <w:t xml:space="preserve">Fair data for compound </w:t>
            </w:r>
            <w:r>
              <w:rPr>
                <w:i/>
                <w:iCs/>
                <w:sz w:val="24"/>
                <w:lang w:val="en-US"/>
              </w:rPr>
              <w:t>4</w:t>
            </w:r>
            <w:r w:rsidRPr="00D6592B">
              <w:rPr>
                <w:i/>
                <w:iCs/>
                <w:sz w:val="24"/>
                <w:lang w:val="en-US"/>
              </w:rPr>
              <w:t xml:space="preserve">.zip &gt; NMR &gt; </w:t>
            </w:r>
            <w:r>
              <w:rPr>
                <w:i/>
                <w:iCs/>
                <w:sz w:val="24"/>
                <w:lang w:val="en-US"/>
              </w:rPr>
              <w:t>NOESY</w:t>
            </w:r>
            <w:r w:rsidRPr="00D6592B">
              <w:rPr>
                <w:i/>
                <w:iCs/>
                <w:sz w:val="24"/>
                <w:lang w:val="en-US"/>
              </w:rPr>
              <w:t xml:space="preserve"> &gt;</w:t>
            </w:r>
          </w:p>
        </w:tc>
      </w:tr>
      <w:tr w:rsidR="00B62CF6" w14:paraId="46B67D25" w14:textId="77777777" w:rsidTr="0062598E">
        <w:trPr>
          <w:trHeight w:val="771"/>
        </w:trPr>
        <w:tc>
          <w:tcPr>
            <w:tcW w:w="4986" w:type="dxa"/>
            <w:vMerge/>
            <w:vAlign w:val="center"/>
          </w:tcPr>
          <w:p w14:paraId="3CE7B67B" w14:textId="77777777" w:rsidR="00B62CF6" w:rsidRDefault="00B62CF6" w:rsidP="006A7596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</w:p>
        </w:tc>
        <w:tc>
          <w:tcPr>
            <w:tcW w:w="5208" w:type="dxa"/>
            <w:vAlign w:val="center"/>
          </w:tcPr>
          <w:p w14:paraId="2050616E" w14:textId="5156E8ED" w:rsidR="00B62CF6" w:rsidRPr="00D6592B" w:rsidRDefault="00B62CF6" w:rsidP="006A7596">
            <w:pPr>
              <w:spacing w:line="360" w:lineRule="auto"/>
              <w:rPr>
                <w:i/>
                <w:iCs/>
                <w:sz w:val="24"/>
                <w:lang w:val="en-US"/>
              </w:rPr>
            </w:pPr>
            <w:r w:rsidRPr="00D6592B">
              <w:rPr>
                <w:i/>
                <w:iCs/>
                <w:sz w:val="24"/>
                <w:lang w:val="en-US"/>
              </w:rPr>
              <w:t xml:space="preserve">Fair data for compound </w:t>
            </w:r>
            <w:r>
              <w:rPr>
                <w:i/>
                <w:iCs/>
                <w:sz w:val="24"/>
                <w:lang w:val="en-US"/>
              </w:rPr>
              <w:t>4</w:t>
            </w:r>
            <w:r w:rsidRPr="00D6592B">
              <w:rPr>
                <w:i/>
                <w:iCs/>
                <w:sz w:val="24"/>
                <w:lang w:val="en-US"/>
              </w:rPr>
              <w:t xml:space="preserve">.zip &gt; NMR &gt; </w:t>
            </w:r>
            <w:r>
              <w:rPr>
                <w:i/>
                <w:iCs/>
                <w:sz w:val="24"/>
                <w:lang w:val="en-US"/>
              </w:rPr>
              <w:t>ROESY</w:t>
            </w:r>
            <w:r w:rsidRPr="00D6592B">
              <w:rPr>
                <w:i/>
                <w:iCs/>
                <w:sz w:val="24"/>
                <w:lang w:val="en-US"/>
              </w:rPr>
              <w:t xml:space="preserve"> &gt;</w:t>
            </w:r>
          </w:p>
        </w:tc>
      </w:tr>
    </w:tbl>
    <w:p w14:paraId="4D0DBCEC" w14:textId="0BBE2D46" w:rsidR="005E60D1" w:rsidRPr="006A7596" w:rsidRDefault="005E60D1" w:rsidP="00966A0B">
      <w:pPr>
        <w:rPr>
          <w:b/>
          <w:bCs/>
          <w:sz w:val="24"/>
          <w:lang w:val="en-US"/>
        </w:rPr>
      </w:pPr>
    </w:p>
    <w:sectPr w:rsidR="005E60D1" w:rsidRPr="006A7596" w:rsidSect="00BC66A1">
      <w:footerReference w:type="even" r:id="rId12"/>
      <w:footerReference w:type="default" r:id="rId13"/>
      <w:pgSz w:w="11906" w:h="16838" w:code="9"/>
      <w:pgMar w:top="1191" w:right="851" w:bottom="1225" w:left="851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DC921" w14:textId="77777777" w:rsidR="00CB7B0B" w:rsidRDefault="00CB7B0B">
      <w:r>
        <w:separator/>
      </w:r>
    </w:p>
  </w:endnote>
  <w:endnote w:type="continuationSeparator" w:id="0">
    <w:p w14:paraId="0F4A3204" w14:textId="77777777" w:rsidR="00CB7B0B" w:rsidRDefault="00CB7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C689D" w14:textId="77777777" w:rsidR="00BA18FB" w:rsidRDefault="00BA18FB" w:rsidP="006E0F5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C464366" w14:textId="77777777" w:rsidR="00BA18FB" w:rsidRDefault="00BA18FB" w:rsidP="00254B4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859A5" w14:textId="769E4AF0" w:rsidR="00BA18FB" w:rsidRDefault="0057186A" w:rsidP="0057186A">
    <w:pPr>
      <w:pStyle w:val="Piedepgina"/>
      <w:ind w:right="360"/>
      <w:jc w:val="center"/>
    </w:pPr>
    <w:hyperlink r:id="rId1" w:history="1">
      <w:r w:rsidRPr="0057186A">
        <w:rPr>
          <w:rStyle w:val="Hipervnculo"/>
        </w:rPr>
        <w:t>https://qosumu.wixsite.com/socumu-lab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98760" w14:textId="77777777" w:rsidR="00CB7B0B" w:rsidRDefault="00CB7B0B">
      <w:r>
        <w:separator/>
      </w:r>
    </w:p>
    <w:p w14:paraId="35CB4445" w14:textId="77777777" w:rsidR="00CB7B0B" w:rsidRDefault="00CB7B0B"/>
  </w:footnote>
  <w:footnote w:type="continuationSeparator" w:id="0">
    <w:p w14:paraId="6A43EF96" w14:textId="77777777" w:rsidR="00CB7B0B" w:rsidRDefault="00CB7B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6" type="#_x0000_t75" style="width:18.25pt;height:15.9pt" o:bullet="t">
        <v:imagedata r:id="rId1" o:title=""/>
      </v:shape>
    </w:pict>
  </w:numPicBullet>
  <w:abstractNum w:abstractNumId="0" w15:restartNumberingAfterBreak="0">
    <w:nsid w:val="43833C7B"/>
    <w:multiLevelType w:val="hybridMultilevel"/>
    <w:tmpl w:val="3A4864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16BF4"/>
    <w:multiLevelType w:val="multilevel"/>
    <w:tmpl w:val="64CE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EA3ACA"/>
    <w:multiLevelType w:val="hybridMultilevel"/>
    <w:tmpl w:val="888CD8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E60AF2"/>
    <w:multiLevelType w:val="hybridMultilevel"/>
    <w:tmpl w:val="AC4EA6FA"/>
    <w:lvl w:ilvl="0" w:tplc="CCDCA79C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MS Mincho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575CA4"/>
    <w:multiLevelType w:val="hybridMultilevel"/>
    <w:tmpl w:val="86445AE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hyphenationZone w:val="425"/>
  <w:drawingGridHorizontalSpacing w:val="255"/>
  <w:displayHorizontalDrawingGridEvery w:val="2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CS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rw0zfvrfx9rx5rerdtlvr0powzwz5rer5rpr&quot;&gt;Supramolecular-APV-Converted&lt;record-ids&gt;&lt;item&gt;2719&lt;/item&gt;&lt;/record-ids&gt;&lt;/item&gt;&lt;/Libraries&gt;"/>
  </w:docVars>
  <w:rsids>
    <w:rsidRoot w:val="009203FD"/>
    <w:rsid w:val="0000021E"/>
    <w:rsid w:val="0000214A"/>
    <w:rsid w:val="000022C1"/>
    <w:rsid w:val="0000286A"/>
    <w:rsid w:val="000033C5"/>
    <w:rsid w:val="00003E43"/>
    <w:rsid w:val="0000457A"/>
    <w:rsid w:val="00006879"/>
    <w:rsid w:val="00007320"/>
    <w:rsid w:val="00010410"/>
    <w:rsid w:val="00011851"/>
    <w:rsid w:val="00011A05"/>
    <w:rsid w:val="00011D51"/>
    <w:rsid w:val="000120FD"/>
    <w:rsid w:val="000200E4"/>
    <w:rsid w:val="000215AB"/>
    <w:rsid w:val="0002299F"/>
    <w:rsid w:val="00022DB4"/>
    <w:rsid w:val="00023F6B"/>
    <w:rsid w:val="00024EE9"/>
    <w:rsid w:val="00025883"/>
    <w:rsid w:val="000315D8"/>
    <w:rsid w:val="00031A47"/>
    <w:rsid w:val="00032DA4"/>
    <w:rsid w:val="00033C26"/>
    <w:rsid w:val="00033D1A"/>
    <w:rsid w:val="00033F43"/>
    <w:rsid w:val="000361F7"/>
    <w:rsid w:val="00036490"/>
    <w:rsid w:val="00036C1A"/>
    <w:rsid w:val="000374A1"/>
    <w:rsid w:val="0004091A"/>
    <w:rsid w:val="00041596"/>
    <w:rsid w:val="00042BF0"/>
    <w:rsid w:val="00045AB9"/>
    <w:rsid w:val="0004671B"/>
    <w:rsid w:val="00050728"/>
    <w:rsid w:val="0005096E"/>
    <w:rsid w:val="00050B62"/>
    <w:rsid w:val="0005140E"/>
    <w:rsid w:val="000545CC"/>
    <w:rsid w:val="00054944"/>
    <w:rsid w:val="00055485"/>
    <w:rsid w:val="00055988"/>
    <w:rsid w:val="00055F2F"/>
    <w:rsid w:val="00056C6A"/>
    <w:rsid w:val="000601D7"/>
    <w:rsid w:val="00061139"/>
    <w:rsid w:val="00063468"/>
    <w:rsid w:val="00063CA7"/>
    <w:rsid w:val="00063E0F"/>
    <w:rsid w:val="0006489B"/>
    <w:rsid w:val="00065630"/>
    <w:rsid w:val="000661BD"/>
    <w:rsid w:val="0006694D"/>
    <w:rsid w:val="000669E3"/>
    <w:rsid w:val="00066B8E"/>
    <w:rsid w:val="00070B55"/>
    <w:rsid w:val="00070E0D"/>
    <w:rsid w:val="000710FB"/>
    <w:rsid w:val="000713CF"/>
    <w:rsid w:val="000713EF"/>
    <w:rsid w:val="00071897"/>
    <w:rsid w:val="000718B3"/>
    <w:rsid w:val="00071BBA"/>
    <w:rsid w:val="00072DDA"/>
    <w:rsid w:val="0007341E"/>
    <w:rsid w:val="00073E1C"/>
    <w:rsid w:val="00073EAB"/>
    <w:rsid w:val="00074566"/>
    <w:rsid w:val="000750B8"/>
    <w:rsid w:val="0007744C"/>
    <w:rsid w:val="00077519"/>
    <w:rsid w:val="00077CF5"/>
    <w:rsid w:val="0008077D"/>
    <w:rsid w:val="000807C5"/>
    <w:rsid w:val="0008108A"/>
    <w:rsid w:val="00082F5A"/>
    <w:rsid w:val="0008397C"/>
    <w:rsid w:val="000845F3"/>
    <w:rsid w:val="000846B1"/>
    <w:rsid w:val="00086BA7"/>
    <w:rsid w:val="00092A53"/>
    <w:rsid w:val="00092DE3"/>
    <w:rsid w:val="0009539C"/>
    <w:rsid w:val="00095C2F"/>
    <w:rsid w:val="000972A9"/>
    <w:rsid w:val="000A0859"/>
    <w:rsid w:val="000A0F3E"/>
    <w:rsid w:val="000A1873"/>
    <w:rsid w:val="000A37F3"/>
    <w:rsid w:val="000A3A68"/>
    <w:rsid w:val="000A3DCA"/>
    <w:rsid w:val="000A45C4"/>
    <w:rsid w:val="000A47B7"/>
    <w:rsid w:val="000A6F90"/>
    <w:rsid w:val="000A706B"/>
    <w:rsid w:val="000A739E"/>
    <w:rsid w:val="000A7456"/>
    <w:rsid w:val="000A77DC"/>
    <w:rsid w:val="000A7F16"/>
    <w:rsid w:val="000B05F7"/>
    <w:rsid w:val="000B14DB"/>
    <w:rsid w:val="000B4999"/>
    <w:rsid w:val="000B4EE1"/>
    <w:rsid w:val="000B5F32"/>
    <w:rsid w:val="000B6DF3"/>
    <w:rsid w:val="000C0340"/>
    <w:rsid w:val="000C1C78"/>
    <w:rsid w:val="000C1DBD"/>
    <w:rsid w:val="000C2DD7"/>
    <w:rsid w:val="000C3832"/>
    <w:rsid w:val="000C43D2"/>
    <w:rsid w:val="000C53F1"/>
    <w:rsid w:val="000C5643"/>
    <w:rsid w:val="000C61DB"/>
    <w:rsid w:val="000C72DF"/>
    <w:rsid w:val="000C763A"/>
    <w:rsid w:val="000D0065"/>
    <w:rsid w:val="000D0D76"/>
    <w:rsid w:val="000D4905"/>
    <w:rsid w:val="000D55BE"/>
    <w:rsid w:val="000D5CB7"/>
    <w:rsid w:val="000D5FD8"/>
    <w:rsid w:val="000D70EA"/>
    <w:rsid w:val="000D70F8"/>
    <w:rsid w:val="000D7701"/>
    <w:rsid w:val="000E042D"/>
    <w:rsid w:val="000E0497"/>
    <w:rsid w:val="000E0CEA"/>
    <w:rsid w:val="000E0D17"/>
    <w:rsid w:val="000E0EC4"/>
    <w:rsid w:val="000E1BE5"/>
    <w:rsid w:val="000E1C81"/>
    <w:rsid w:val="000E27C2"/>
    <w:rsid w:val="000E4240"/>
    <w:rsid w:val="000E4BE1"/>
    <w:rsid w:val="000F05D2"/>
    <w:rsid w:val="000F17C0"/>
    <w:rsid w:val="000F29A4"/>
    <w:rsid w:val="000F2EA1"/>
    <w:rsid w:val="000F330D"/>
    <w:rsid w:val="000F4C82"/>
    <w:rsid w:val="000F62E8"/>
    <w:rsid w:val="000F75D0"/>
    <w:rsid w:val="000F7847"/>
    <w:rsid w:val="001028CE"/>
    <w:rsid w:val="00102AEF"/>
    <w:rsid w:val="00102FFB"/>
    <w:rsid w:val="001037A1"/>
    <w:rsid w:val="0010398C"/>
    <w:rsid w:val="00104119"/>
    <w:rsid w:val="00104869"/>
    <w:rsid w:val="00105090"/>
    <w:rsid w:val="00105411"/>
    <w:rsid w:val="001055B6"/>
    <w:rsid w:val="00105F97"/>
    <w:rsid w:val="0010678C"/>
    <w:rsid w:val="00110D39"/>
    <w:rsid w:val="00112390"/>
    <w:rsid w:val="00112AFF"/>
    <w:rsid w:val="00112B9F"/>
    <w:rsid w:val="00113490"/>
    <w:rsid w:val="00114F5E"/>
    <w:rsid w:val="001158DE"/>
    <w:rsid w:val="001163AE"/>
    <w:rsid w:val="00117520"/>
    <w:rsid w:val="001176AE"/>
    <w:rsid w:val="00120F2E"/>
    <w:rsid w:val="001210F9"/>
    <w:rsid w:val="00121CB1"/>
    <w:rsid w:val="00123082"/>
    <w:rsid w:val="001234BB"/>
    <w:rsid w:val="001237B3"/>
    <w:rsid w:val="0012381E"/>
    <w:rsid w:val="0012678B"/>
    <w:rsid w:val="001268BC"/>
    <w:rsid w:val="00127D71"/>
    <w:rsid w:val="00130164"/>
    <w:rsid w:val="0013111E"/>
    <w:rsid w:val="001312F0"/>
    <w:rsid w:val="0013158B"/>
    <w:rsid w:val="001321A1"/>
    <w:rsid w:val="001322FF"/>
    <w:rsid w:val="0013316F"/>
    <w:rsid w:val="00133546"/>
    <w:rsid w:val="00133DD7"/>
    <w:rsid w:val="00134E79"/>
    <w:rsid w:val="00135FC9"/>
    <w:rsid w:val="00136DEF"/>
    <w:rsid w:val="0014043E"/>
    <w:rsid w:val="00141356"/>
    <w:rsid w:val="00143551"/>
    <w:rsid w:val="00143B89"/>
    <w:rsid w:val="00145BDD"/>
    <w:rsid w:val="00147B4A"/>
    <w:rsid w:val="00147F9D"/>
    <w:rsid w:val="00152E6D"/>
    <w:rsid w:val="0015310C"/>
    <w:rsid w:val="00153CC1"/>
    <w:rsid w:val="0015513D"/>
    <w:rsid w:val="00156520"/>
    <w:rsid w:val="00157C67"/>
    <w:rsid w:val="00161B20"/>
    <w:rsid w:val="00161EA6"/>
    <w:rsid w:val="0016203E"/>
    <w:rsid w:val="00162BD1"/>
    <w:rsid w:val="001639AE"/>
    <w:rsid w:val="00165CE8"/>
    <w:rsid w:val="00166BEB"/>
    <w:rsid w:val="00166D41"/>
    <w:rsid w:val="001678B6"/>
    <w:rsid w:val="001701B5"/>
    <w:rsid w:val="00170711"/>
    <w:rsid w:val="00170B78"/>
    <w:rsid w:val="001732A4"/>
    <w:rsid w:val="001742C3"/>
    <w:rsid w:val="00175CF3"/>
    <w:rsid w:val="00177CC4"/>
    <w:rsid w:val="001800AA"/>
    <w:rsid w:val="0018093E"/>
    <w:rsid w:val="00182BC4"/>
    <w:rsid w:val="00183B52"/>
    <w:rsid w:val="00185154"/>
    <w:rsid w:val="00186738"/>
    <w:rsid w:val="00187ADC"/>
    <w:rsid w:val="0019014F"/>
    <w:rsid w:val="00190269"/>
    <w:rsid w:val="0019151A"/>
    <w:rsid w:val="00193700"/>
    <w:rsid w:val="00194275"/>
    <w:rsid w:val="00194818"/>
    <w:rsid w:val="00195A2E"/>
    <w:rsid w:val="00195E0D"/>
    <w:rsid w:val="0019609F"/>
    <w:rsid w:val="001966F4"/>
    <w:rsid w:val="00196DEB"/>
    <w:rsid w:val="00196EBC"/>
    <w:rsid w:val="00197F42"/>
    <w:rsid w:val="001A072E"/>
    <w:rsid w:val="001A0D55"/>
    <w:rsid w:val="001A206A"/>
    <w:rsid w:val="001A3120"/>
    <w:rsid w:val="001A438D"/>
    <w:rsid w:val="001A4702"/>
    <w:rsid w:val="001A773F"/>
    <w:rsid w:val="001B1805"/>
    <w:rsid w:val="001B1BE0"/>
    <w:rsid w:val="001B310A"/>
    <w:rsid w:val="001B34E5"/>
    <w:rsid w:val="001B3BC3"/>
    <w:rsid w:val="001B4706"/>
    <w:rsid w:val="001B7A6F"/>
    <w:rsid w:val="001C0F24"/>
    <w:rsid w:val="001C0F95"/>
    <w:rsid w:val="001C21E3"/>
    <w:rsid w:val="001C26A7"/>
    <w:rsid w:val="001C35E5"/>
    <w:rsid w:val="001C59E4"/>
    <w:rsid w:val="001C67E9"/>
    <w:rsid w:val="001D1155"/>
    <w:rsid w:val="001D216B"/>
    <w:rsid w:val="001D29CA"/>
    <w:rsid w:val="001D377D"/>
    <w:rsid w:val="001D43D6"/>
    <w:rsid w:val="001D5420"/>
    <w:rsid w:val="001D6AC5"/>
    <w:rsid w:val="001D6F22"/>
    <w:rsid w:val="001E0520"/>
    <w:rsid w:val="001E0932"/>
    <w:rsid w:val="001E4A9C"/>
    <w:rsid w:val="001E4CC9"/>
    <w:rsid w:val="001E4D94"/>
    <w:rsid w:val="001E5023"/>
    <w:rsid w:val="001E6545"/>
    <w:rsid w:val="001E71D7"/>
    <w:rsid w:val="001F14C7"/>
    <w:rsid w:val="001F16EF"/>
    <w:rsid w:val="001F1A2D"/>
    <w:rsid w:val="001F3A12"/>
    <w:rsid w:val="001F7EAB"/>
    <w:rsid w:val="0020030C"/>
    <w:rsid w:val="002011E3"/>
    <w:rsid w:val="002016BC"/>
    <w:rsid w:val="00201F3B"/>
    <w:rsid w:val="00202359"/>
    <w:rsid w:val="00205AEE"/>
    <w:rsid w:val="00205EF1"/>
    <w:rsid w:val="0021041B"/>
    <w:rsid w:val="0021065B"/>
    <w:rsid w:val="00210AFD"/>
    <w:rsid w:val="00213388"/>
    <w:rsid w:val="002138C6"/>
    <w:rsid w:val="00213D0E"/>
    <w:rsid w:val="0021441E"/>
    <w:rsid w:val="002150B7"/>
    <w:rsid w:val="00215ABE"/>
    <w:rsid w:val="002175B1"/>
    <w:rsid w:val="00220B7A"/>
    <w:rsid w:val="00221348"/>
    <w:rsid w:val="00222000"/>
    <w:rsid w:val="00222883"/>
    <w:rsid w:val="00222A46"/>
    <w:rsid w:val="00222D97"/>
    <w:rsid w:val="00223D9A"/>
    <w:rsid w:val="0022582C"/>
    <w:rsid w:val="00225A39"/>
    <w:rsid w:val="0022702B"/>
    <w:rsid w:val="0023103A"/>
    <w:rsid w:val="00231FB6"/>
    <w:rsid w:val="002334FA"/>
    <w:rsid w:val="00233D7C"/>
    <w:rsid w:val="002349D4"/>
    <w:rsid w:val="002362C7"/>
    <w:rsid w:val="00236E23"/>
    <w:rsid w:val="0023702F"/>
    <w:rsid w:val="002372FC"/>
    <w:rsid w:val="00237906"/>
    <w:rsid w:val="00237BBD"/>
    <w:rsid w:val="00240E1A"/>
    <w:rsid w:val="00241486"/>
    <w:rsid w:val="00241915"/>
    <w:rsid w:val="00241D85"/>
    <w:rsid w:val="00242E54"/>
    <w:rsid w:val="002433F0"/>
    <w:rsid w:val="00243CDF"/>
    <w:rsid w:val="00246BE7"/>
    <w:rsid w:val="00250328"/>
    <w:rsid w:val="00251553"/>
    <w:rsid w:val="002516D6"/>
    <w:rsid w:val="00251A58"/>
    <w:rsid w:val="00252148"/>
    <w:rsid w:val="00254161"/>
    <w:rsid w:val="002549DC"/>
    <w:rsid w:val="00254B4D"/>
    <w:rsid w:val="002559B2"/>
    <w:rsid w:val="00256471"/>
    <w:rsid w:val="00257C92"/>
    <w:rsid w:val="00260430"/>
    <w:rsid w:val="00260EDA"/>
    <w:rsid w:val="0026133A"/>
    <w:rsid w:val="00261387"/>
    <w:rsid w:val="00261882"/>
    <w:rsid w:val="0026251A"/>
    <w:rsid w:val="00262960"/>
    <w:rsid w:val="00263302"/>
    <w:rsid w:val="00265192"/>
    <w:rsid w:val="002658E3"/>
    <w:rsid w:val="00265DCA"/>
    <w:rsid w:val="00267619"/>
    <w:rsid w:val="002702BC"/>
    <w:rsid w:val="0027068B"/>
    <w:rsid w:val="002800AB"/>
    <w:rsid w:val="00281A37"/>
    <w:rsid w:val="00282A0B"/>
    <w:rsid w:val="00282E6D"/>
    <w:rsid w:val="0028335D"/>
    <w:rsid w:val="002841CB"/>
    <w:rsid w:val="002865D8"/>
    <w:rsid w:val="00287256"/>
    <w:rsid w:val="00287371"/>
    <w:rsid w:val="002878EA"/>
    <w:rsid w:val="00287E4E"/>
    <w:rsid w:val="0029149B"/>
    <w:rsid w:val="00291BD9"/>
    <w:rsid w:val="00291D51"/>
    <w:rsid w:val="00293A2E"/>
    <w:rsid w:val="00293BE4"/>
    <w:rsid w:val="002941FD"/>
    <w:rsid w:val="00297130"/>
    <w:rsid w:val="002A0063"/>
    <w:rsid w:val="002A048E"/>
    <w:rsid w:val="002A0F40"/>
    <w:rsid w:val="002A2B6D"/>
    <w:rsid w:val="002A36FA"/>
    <w:rsid w:val="002A3BEA"/>
    <w:rsid w:val="002A5837"/>
    <w:rsid w:val="002A6341"/>
    <w:rsid w:val="002A69D1"/>
    <w:rsid w:val="002A712E"/>
    <w:rsid w:val="002B22BA"/>
    <w:rsid w:val="002B25E2"/>
    <w:rsid w:val="002B442B"/>
    <w:rsid w:val="002B57CB"/>
    <w:rsid w:val="002B7CA9"/>
    <w:rsid w:val="002C014A"/>
    <w:rsid w:val="002C014C"/>
    <w:rsid w:val="002C0830"/>
    <w:rsid w:val="002C0D32"/>
    <w:rsid w:val="002C0DDC"/>
    <w:rsid w:val="002C28CC"/>
    <w:rsid w:val="002C2D8F"/>
    <w:rsid w:val="002C301F"/>
    <w:rsid w:val="002C6ED3"/>
    <w:rsid w:val="002D051D"/>
    <w:rsid w:val="002D0544"/>
    <w:rsid w:val="002D07BB"/>
    <w:rsid w:val="002D24CB"/>
    <w:rsid w:val="002D44B3"/>
    <w:rsid w:val="002D5148"/>
    <w:rsid w:val="002D5C06"/>
    <w:rsid w:val="002D5D44"/>
    <w:rsid w:val="002D5EFD"/>
    <w:rsid w:val="002E066F"/>
    <w:rsid w:val="002E1260"/>
    <w:rsid w:val="002E15BC"/>
    <w:rsid w:val="002E2CA8"/>
    <w:rsid w:val="002F0269"/>
    <w:rsid w:val="002F0F07"/>
    <w:rsid w:val="002F17FB"/>
    <w:rsid w:val="002F206A"/>
    <w:rsid w:val="002F43E6"/>
    <w:rsid w:val="002F6A4C"/>
    <w:rsid w:val="00301167"/>
    <w:rsid w:val="00301D1E"/>
    <w:rsid w:val="0030212A"/>
    <w:rsid w:val="00302416"/>
    <w:rsid w:val="00302488"/>
    <w:rsid w:val="0030266D"/>
    <w:rsid w:val="00303893"/>
    <w:rsid w:val="00303FBE"/>
    <w:rsid w:val="003055AF"/>
    <w:rsid w:val="0030570C"/>
    <w:rsid w:val="00306CC2"/>
    <w:rsid w:val="00310C08"/>
    <w:rsid w:val="00310DA0"/>
    <w:rsid w:val="003116E4"/>
    <w:rsid w:val="003116F4"/>
    <w:rsid w:val="00311845"/>
    <w:rsid w:val="00311D66"/>
    <w:rsid w:val="00311E44"/>
    <w:rsid w:val="00311E84"/>
    <w:rsid w:val="003128FC"/>
    <w:rsid w:val="00312ED2"/>
    <w:rsid w:val="003130E8"/>
    <w:rsid w:val="00313344"/>
    <w:rsid w:val="00314E5F"/>
    <w:rsid w:val="00315590"/>
    <w:rsid w:val="003162BE"/>
    <w:rsid w:val="00316B28"/>
    <w:rsid w:val="00317835"/>
    <w:rsid w:val="0032048F"/>
    <w:rsid w:val="00320927"/>
    <w:rsid w:val="003212AE"/>
    <w:rsid w:val="003219A5"/>
    <w:rsid w:val="003229A0"/>
    <w:rsid w:val="00322E1F"/>
    <w:rsid w:val="00323C2A"/>
    <w:rsid w:val="00323FC3"/>
    <w:rsid w:val="00324E15"/>
    <w:rsid w:val="00325147"/>
    <w:rsid w:val="003252B1"/>
    <w:rsid w:val="00325516"/>
    <w:rsid w:val="00326022"/>
    <w:rsid w:val="00326AF5"/>
    <w:rsid w:val="00326E8E"/>
    <w:rsid w:val="0033054D"/>
    <w:rsid w:val="00331B5E"/>
    <w:rsid w:val="00333054"/>
    <w:rsid w:val="00333686"/>
    <w:rsid w:val="00333FAD"/>
    <w:rsid w:val="00334E74"/>
    <w:rsid w:val="00336866"/>
    <w:rsid w:val="00336A5A"/>
    <w:rsid w:val="00337FAE"/>
    <w:rsid w:val="003400A2"/>
    <w:rsid w:val="003403BB"/>
    <w:rsid w:val="00340F5A"/>
    <w:rsid w:val="00341C37"/>
    <w:rsid w:val="00342918"/>
    <w:rsid w:val="00343690"/>
    <w:rsid w:val="00344610"/>
    <w:rsid w:val="003447D7"/>
    <w:rsid w:val="00344CA7"/>
    <w:rsid w:val="0034556D"/>
    <w:rsid w:val="003461E5"/>
    <w:rsid w:val="003463A4"/>
    <w:rsid w:val="0034706D"/>
    <w:rsid w:val="00347ADD"/>
    <w:rsid w:val="00347BB3"/>
    <w:rsid w:val="003509BF"/>
    <w:rsid w:val="00352A66"/>
    <w:rsid w:val="00352DCD"/>
    <w:rsid w:val="00352F40"/>
    <w:rsid w:val="003530D0"/>
    <w:rsid w:val="0035383D"/>
    <w:rsid w:val="00354D14"/>
    <w:rsid w:val="003554F3"/>
    <w:rsid w:val="00357B76"/>
    <w:rsid w:val="00360493"/>
    <w:rsid w:val="00360F7E"/>
    <w:rsid w:val="00362B7F"/>
    <w:rsid w:val="0036322B"/>
    <w:rsid w:val="00363425"/>
    <w:rsid w:val="00364203"/>
    <w:rsid w:val="00364753"/>
    <w:rsid w:val="00364A2A"/>
    <w:rsid w:val="003657B6"/>
    <w:rsid w:val="00366676"/>
    <w:rsid w:val="003675B0"/>
    <w:rsid w:val="003678E0"/>
    <w:rsid w:val="00370066"/>
    <w:rsid w:val="00372081"/>
    <w:rsid w:val="003736DB"/>
    <w:rsid w:val="00375415"/>
    <w:rsid w:val="003758A1"/>
    <w:rsid w:val="00376F37"/>
    <w:rsid w:val="003772B9"/>
    <w:rsid w:val="003809A7"/>
    <w:rsid w:val="00381D46"/>
    <w:rsid w:val="003831B0"/>
    <w:rsid w:val="0038506F"/>
    <w:rsid w:val="00385B47"/>
    <w:rsid w:val="00385DFC"/>
    <w:rsid w:val="00387553"/>
    <w:rsid w:val="00387F1B"/>
    <w:rsid w:val="0039038B"/>
    <w:rsid w:val="0039127A"/>
    <w:rsid w:val="003924EC"/>
    <w:rsid w:val="00394458"/>
    <w:rsid w:val="00394886"/>
    <w:rsid w:val="00396BE2"/>
    <w:rsid w:val="00396F75"/>
    <w:rsid w:val="00396FA6"/>
    <w:rsid w:val="00397500"/>
    <w:rsid w:val="003A18DC"/>
    <w:rsid w:val="003A2B57"/>
    <w:rsid w:val="003A316E"/>
    <w:rsid w:val="003A5BC8"/>
    <w:rsid w:val="003A7274"/>
    <w:rsid w:val="003B03C0"/>
    <w:rsid w:val="003B04BA"/>
    <w:rsid w:val="003B0FC4"/>
    <w:rsid w:val="003B158E"/>
    <w:rsid w:val="003B2301"/>
    <w:rsid w:val="003B38BE"/>
    <w:rsid w:val="003B3BA3"/>
    <w:rsid w:val="003B3DB0"/>
    <w:rsid w:val="003B5ABD"/>
    <w:rsid w:val="003B6F93"/>
    <w:rsid w:val="003B70C8"/>
    <w:rsid w:val="003B7A9A"/>
    <w:rsid w:val="003C1BC0"/>
    <w:rsid w:val="003C1CCA"/>
    <w:rsid w:val="003C252B"/>
    <w:rsid w:val="003C2972"/>
    <w:rsid w:val="003C3B0C"/>
    <w:rsid w:val="003C3BAD"/>
    <w:rsid w:val="003C3CAC"/>
    <w:rsid w:val="003C5BF7"/>
    <w:rsid w:val="003D0B1D"/>
    <w:rsid w:val="003D0EBA"/>
    <w:rsid w:val="003D0F51"/>
    <w:rsid w:val="003D5237"/>
    <w:rsid w:val="003D58FC"/>
    <w:rsid w:val="003D6338"/>
    <w:rsid w:val="003D7D2C"/>
    <w:rsid w:val="003E042A"/>
    <w:rsid w:val="003E09BE"/>
    <w:rsid w:val="003E2604"/>
    <w:rsid w:val="003E4EAA"/>
    <w:rsid w:val="003E54CD"/>
    <w:rsid w:val="003E5961"/>
    <w:rsid w:val="003E60DF"/>
    <w:rsid w:val="003E7319"/>
    <w:rsid w:val="003F0A5B"/>
    <w:rsid w:val="003F11CD"/>
    <w:rsid w:val="003F1FB9"/>
    <w:rsid w:val="003F2556"/>
    <w:rsid w:val="003F2F77"/>
    <w:rsid w:val="003F413E"/>
    <w:rsid w:val="003F50D4"/>
    <w:rsid w:val="003F563C"/>
    <w:rsid w:val="003F5F7E"/>
    <w:rsid w:val="003F6220"/>
    <w:rsid w:val="003F735C"/>
    <w:rsid w:val="0040080D"/>
    <w:rsid w:val="00400EC9"/>
    <w:rsid w:val="00402107"/>
    <w:rsid w:val="0040270E"/>
    <w:rsid w:val="00402825"/>
    <w:rsid w:val="00403876"/>
    <w:rsid w:val="00404B7C"/>
    <w:rsid w:val="004056E5"/>
    <w:rsid w:val="004057DF"/>
    <w:rsid w:val="004062B1"/>
    <w:rsid w:val="004070B6"/>
    <w:rsid w:val="004072DD"/>
    <w:rsid w:val="00412E39"/>
    <w:rsid w:val="00412E9E"/>
    <w:rsid w:val="00414047"/>
    <w:rsid w:val="00414412"/>
    <w:rsid w:val="004144C5"/>
    <w:rsid w:val="00416B05"/>
    <w:rsid w:val="00417ECD"/>
    <w:rsid w:val="0042052D"/>
    <w:rsid w:val="004205DA"/>
    <w:rsid w:val="0042160E"/>
    <w:rsid w:val="0042208F"/>
    <w:rsid w:val="00422AFE"/>
    <w:rsid w:val="00423593"/>
    <w:rsid w:val="0042409E"/>
    <w:rsid w:val="00424978"/>
    <w:rsid w:val="00427CBD"/>
    <w:rsid w:val="00430423"/>
    <w:rsid w:val="00431151"/>
    <w:rsid w:val="00432049"/>
    <w:rsid w:val="00432307"/>
    <w:rsid w:val="0043377F"/>
    <w:rsid w:val="00434B53"/>
    <w:rsid w:val="00435905"/>
    <w:rsid w:val="00436338"/>
    <w:rsid w:val="004364D8"/>
    <w:rsid w:val="00437ABC"/>
    <w:rsid w:val="00437B5A"/>
    <w:rsid w:val="00440679"/>
    <w:rsid w:val="00440CE9"/>
    <w:rsid w:val="00442F82"/>
    <w:rsid w:val="00443D70"/>
    <w:rsid w:val="00444E3C"/>
    <w:rsid w:val="00445D5C"/>
    <w:rsid w:val="004465F9"/>
    <w:rsid w:val="004466B0"/>
    <w:rsid w:val="004500C5"/>
    <w:rsid w:val="004511CB"/>
    <w:rsid w:val="00453138"/>
    <w:rsid w:val="00454A2D"/>
    <w:rsid w:val="0045506C"/>
    <w:rsid w:val="00455114"/>
    <w:rsid w:val="00455C2E"/>
    <w:rsid w:val="00456FFA"/>
    <w:rsid w:val="00460AA5"/>
    <w:rsid w:val="00460C28"/>
    <w:rsid w:val="00461BD2"/>
    <w:rsid w:val="00461CC3"/>
    <w:rsid w:val="00462A09"/>
    <w:rsid w:val="00463375"/>
    <w:rsid w:val="0046365A"/>
    <w:rsid w:val="004657E8"/>
    <w:rsid w:val="00466459"/>
    <w:rsid w:val="00467E99"/>
    <w:rsid w:val="00470790"/>
    <w:rsid w:val="004709A3"/>
    <w:rsid w:val="004713F7"/>
    <w:rsid w:val="004719ED"/>
    <w:rsid w:val="00473029"/>
    <w:rsid w:val="004736EA"/>
    <w:rsid w:val="004740A7"/>
    <w:rsid w:val="004757FC"/>
    <w:rsid w:val="00475C6F"/>
    <w:rsid w:val="004766BD"/>
    <w:rsid w:val="00477B4C"/>
    <w:rsid w:val="00477B58"/>
    <w:rsid w:val="00477B99"/>
    <w:rsid w:val="004802C2"/>
    <w:rsid w:val="0048105A"/>
    <w:rsid w:val="00481B8C"/>
    <w:rsid w:val="00481F31"/>
    <w:rsid w:val="0048245C"/>
    <w:rsid w:val="00483D80"/>
    <w:rsid w:val="00484582"/>
    <w:rsid w:val="00486168"/>
    <w:rsid w:val="00486215"/>
    <w:rsid w:val="004921CF"/>
    <w:rsid w:val="004926BF"/>
    <w:rsid w:val="00493F00"/>
    <w:rsid w:val="004943D5"/>
    <w:rsid w:val="0049672E"/>
    <w:rsid w:val="004A0BA8"/>
    <w:rsid w:val="004A2E8B"/>
    <w:rsid w:val="004A489D"/>
    <w:rsid w:val="004A4A2E"/>
    <w:rsid w:val="004A4CD0"/>
    <w:rsid w:val="004A4FF2"/>
    <w:rsid w:val="004A5274"/>
    <w:rsid w:val="004A5993"/>
    <w:rsid w:val="004A73A8"/>
    <w:rsid w:val="004A771F"/>
    <w:rsid w:val="004B0322"/>
    <w:rsid w:val="004B0589"/>
    <w:rsid w:val="004B1783"/>
    <w:rsid w:val="004B3BF2"/>
    <w:rsid w:val="004B3E1E"/>
    <w:rsid w:val="004B468B"/>
    <w:rsid w:val="004B50EC"/>
    <w:rsid w:val="004B6504"/>
    <w:rsid w:val="004B6E1C"/>
    <w:rsid w:val="004B7661"/>
    <w:rsid w:val="004C0311"/>
    <w:rsid w:val="004C1836"/>
    <w:rsid w:val="004C1AC8"/>
    <w:rsid w:val="004C2834"/>
    <w:rsid w:val="004C2FAC"/>
    <w:rsid w:val="004C3B44"/>
    <w:rsid w:val="004C3CC9"/>
    <w:rsid w:val="004C471F"/>
    <w:rsid w:val="004C5606"/>
    <w:rsid w:val="004C5772"/>
    <w:rsid w:val="004C58B5"/>
    <w:rsid w:val="004C5F41"/>
    <w:rsid w:val="004C6984"/>
    <w:rsid w:val="004C6D04"/>
    <w:rsid w:val="004C7CBD"/>
    <w:rsid w:val="004D090A"/>
    <w:rsid w:val="004D2F72"/>
    <w:rsid w:val="004D3CFF"/>
    <w:rsid w:val="004D4293"/>
    <w:rsid w:val="004D4B64"/>
    <w:rsid w:val="004D5ABB"/>
    <w:rsid w:val="004D635E"/>
    <w:rsid w:val="004D6383"/>
    <w:rsid w:val="004D66FD"/>
    <w:rsid w:val="004D6812"/>
    <w:rsid w:val="004E29F6"/>
    <w:rsid w:val="004E3F83"/>
    <w:rsid w:val="004E4361"/>
    <w:rsid w:val="004E4A53"/>
    <w:rsid w:val="004E4DFF"/>
    <w:rsid w:val="004E5313"/>
    <w:rsid w:val="004E55E3"/>
    <w:rsid w:val="004E69F2"/>
    <w:rsid w:val="004E74F4"/>
    <w:rsid w:val="004F0129"/>
    <w:rsid w:val="004F13D7"/>
    <w:rsid w:val="004F257F"/>
    <w:rsid w:val="004F3FA1"/>
    <w:rsid w:val="004F4001"/>
    <w:rsid w:val="0050051E"/>
    <w:rsid w:val="00500A6D"/>
    <w:rsid w:val="00501EFF"/>
    <w:rsid w:val="0050277D"/>
    <w:rsid w:val="005043FD"/>
    <w:rsid w:val="0050464F"/>
    <w:rsid w:val="0050689B"/>
    <w:rsid w:val="005068AA"/>
    <w:rsid w:val="00506EDB"/>
    <w:rsid w:val="005106D7"/>
    <w:rsid w:val="00511093"/>
    <w:rsid w:val="0051118A"/>
    <w:rsid w:val="005118C0"/>
    <w:rsid w:val="00511DCB"/>
    <w:rsid w:val="00512A8E"/>
    <w:rsid w:val="00515F40"/>
    <w:rsid w:val="00520422"/>
    <w:rsid w:val="0052085F"/>
    <w:rsid w:val="00524C8E"/>
    <w:rsid w:val="005250BC"/>
    <w:rsid w:val="00525452"/>
    <w:rsid w:val="00525BED"/>
    <w:rsid w:val="005261EE"/>
    <w:rsid w:val="0052651E"/>
    <w:rsid w:val="00526DD7"/>
    <w:rsid w:val="005271EA"/>
    <w:rsid w:val="005330AE"/>
    <w:rsid w:val="00533150"/>
    <w:rsid w:val="005361EA"/>
    <w:rsid w:val="005367B0"/>
    <w:rsid w:val="0053727F"/>
    <w:rsid w:val="0053767A"/>
    <w:rsid w:val="005407AC"/>
    <w:rsid w:val="00541205"/>
    <w:rsid w:val="00541C9F"/>
    <w:rsid w:val="00542301"/>
    <w:rsid w:val="0054420E"/>
    <w:rsid w:val="005449A1"/>
    <w:rsid w:val="00545A6D"/>
    <w:rsid w:val="005469A2"/>
    <w:rsid w:val="005474FB"/>
    <w:rsid w:val="0055030C"/>
    <w:rsid w:val="0055057E"/>
    <w:rsid w:val="00550B0C"/>
    <w:rsid w:val="00550FEE"/>
    <w:rsid w:val="0055102B"/>
    <w:rsid w:val="0055113D"/>
    <w:rsid w:val="005516B7"/>
    <w:rsid w:val="0055187F"/>
    <w:rsid w:val="0055252B"/>
    <w:rsid w:val="00553D48"/>
    <w:rsid w:val="005551F3"/>
    <w:rsid w:val="00555EE8"/>
    <w:rsid w:val="00556A65"/>
    <w:rsid w:val="00560E15"/>
    <w:rsid w:val="005611DB"/>
    <w:rsid w:val="005612B3"/>
    <w:rsid w:val="0056187D"/>
    <w:rsid w:val="00561C0E"/>
    <w:rsid w:val="0056269D"/>
    <w:rsid w:val="00562AE8"/>
    <w:rsid w:val="00563C8D"/>
    <w:rsid w:val="005640D0"/>
    <w:rsid w:val="00565C7F"/>
    <w:rsid w:val="00567C18"/>
    <w:rsid w:val="0057186A"/>
    <w:rsid w:val="005735B3"/>
    <w:rsid w:val="0057476D"/>
    <w:rsid w:val="00575613"/>
    <w:rsid w:val="005801F0"/>
    <w:rsid w:val="0058038B"/>
    <w:rsid w:val="005809F5"/>
    <w:rsid w:val="005826CC"/>
    <w:rsid w:val="00582D4F"/>
    <w:rsid w:val="00582DD0"/>
    <w:rsid w:val="005833DE"/>
    <w:rsid w:val="0058371F"/>
    <w:rsid w:val="005839B9"/>
    <w:rsid w:val="00584E3E"/>
    <w:rsid w:val="005858E4"/>
    <w:rsid w:val="00586544"/>
    <w:rsid w:val="00586DF8"/>
    <w:rsid w:val="00587882"/>
    <w:rsid w:val="005906A2"/>
    <w:rsid w:val="00590781"/>
    <w:rsid w:val="00591AB8"/>
    <w:rsid w:val="005928D8"/>
    <w:rsid w:val="00597954"/>
    <w:rsid w:val="005A0054"/>
    <w:rsid w:val="005A19C2"/>
    <w:rsid w:val="005A31CD"/>
    <w:rsid w:val="005A4258"/>
    <w:rsid w:val="005B016E"/>
    <w:rsid w:val="005B10C2"/>
    <w:rsid w:val="005B3509"/>
    <w:rsid w:val="005B430B"/>
    <w:rsid w:val="005B4C5D"/>
    <w:rsid w:val="005B5D4F"/>
    <w:rsid w:val="005B6716"/>
    <w:rsid w:val="005B784E"/>
    <w:rsid w:val="005B7D1B"/>
    <w:rsid w:val="005C230D"/>
    <w:rsid w:val="005C24FC"/>
    <w:rsid w:val="005C2A9F"/>
    <w:rsid w:val="005C46CF"/>
    <w:rsid w:val="005C4998"/>
    <w:rsid w:val="005C5096"/>
    <w:rsid w:val="005C7EE8"/>
    <w:rsid w:val="005D0304"/>
    <w:rsid w:val="005D0F93"/>
    <w:rsid w:val="005D33CD"/>
    <w:rsid w:val="005D43FD"/>
    <w:rsid w:val="005D4C70"/>
    <w:rsid w:val="005D50E4"/>
    <w:rsid w:val="005D50F9"/>
    <w:rsid w:val="005D5ECC"/>
    <w:rsid w:val="005E04AD"/>
    <w:rsid w:val="005E2275"/>
    <w:rsid w:val="005E60D1"/>
    <w:rsid w:val="005E6D13"/>
    <w:rsid w:val="005E721F"/>
    <w:rsid w:val="005E765C"/>
    <w:rsid w:val="005F19CB"/>
    <w:rsid w:val="005F398F"/>
    <w:rsid w:val="005F406F"/>
    <w:rsid w:val="005F5032"/>
    <w:rsid w:val="005F752C"/>
    <w:rsid w:val="0060046F"/>
    <w:rsid w:val="0060229C"/>
    <w:rsid w:val="006024FD"/>
    <w:rsid w:val="00602F9B"/>
    <w:rsid w:val="0060310C"/>
    <w:rsid w:val="00603ABE"/>
    <w:rsid w:val="00605FAC"/>
    <w:rsid w:val="00606117"/>
    <w:rsid w:val="006066D9"/>
    <w:rsid w:val="00607296"/>
    <w:rsid w:val="006110DD"/>
    <w:rsid w:val="006113F7"/>
    <w:rsid w:val="006157C6"/>
    <w:rsid w:val="00615CA9"/>
    <w:rsid w:val="00617E75"/>
    <w:rsid w:val="006200AB"/>
    <w:rsid w:val="00620450"/>
    <w:rsid w:val="00620911"/>
    <w:rsid w:val="00620B86"/>
    <w:rsid w:val="00621F0D"/>
    <w:rsid w:val="0062320C"/>
    <w:rsid w:val="00624455"/>
    <w:rsid w:val="0062596F"/>
    <w:rsid w:val="0062598E"/>
    <w:rsid w:val="00626C52"/>
    <w:rsid w:val="00630CCB"/>
    <w:rsid w:val="006325B8"/>
    <w:rsid w:val="006329D0"/>
    <w:rsid w:val="00633608"/>
    <w:rsid w:val="00633CFC"/>
    <w:rsid w:val="00633FE3"/>
    <w:rsid w:val="006345B9"/>
    <w:rsid w:val="006368B6"/>
    <w:rsid w:val="00636F0A"/>
    <w:rsid w:val="00640934"/>
    <w:rsid w:val="00642552"/>
    <w:rsid w:val="0064331A"/>
    <w:rsid w:val="006450C8"/>
    <w:rsid w:val="00647525"/>
    <w:rsid w:val="0064767F"/>
    <w:rsid w:val="00650B41"/>
    <w:rsid w:val="0065339D"/>
    <w:rsid w:val="00653B4A"/>
    <w:rsid w:val="00654485"/>
    <w:rsid w:val="00654E17"/>
    <w:rsid w:val="00656B0C"/>
    <w:rsid w:val="00657083"/>
    <w:rsid w:val="006576E1"/>
    <w:rsid w:val="0066322F"/>
    <w:rsid w:val="006641CA"/>
    <w:rsid w:val="00664C00"/>
    <w:rsid w:val="00665FD5"/>
    <w:rsid w:val="006675EA"/>
    <w:rsid w:val="0066768E"/>
    <w:rsid w:val="006677AC"/>
    <w:rsid w:val="00667EAE"/>
    <w:rsid w:val="006706FB"/>
    <w:rsid w:val="00670E96"/>
    <w:rsid w:val="006724B9"/>
    <w:rsid w:val="00672587"/>
    <w:rsid w:val="00672CD7"/>
    <w:rsid w:val="00674F8F"/>
    <w:rsid w:val="0067512C"/>
    <w:rsid w:val="00675221"/>
    <w:rsid w:val="006768F7"/>
    <w:rsid w:val="00676DF7"/>
    <w:rsid w:val="00677AB5"/>
    <w:rsid w:val="00677F74"/>
    <w:rsid w:val="006812E2"/>
    <w:rsid w:val="00681A96"/>
    <w:rsid w:val="00682E45"/>
    <w:rsid w:val="0068333C"/>
    <w:rsid w:val="00684AFB"/>
    <w:rsid w:val="00684CD2"/>
    <w:rsid w:val="00685DA5"/>
    <w:rsid w:val="006863AC"/>
    <w:rsid w:val="00686D17"/>
    <w:rsid w:val="00690DBB"/>
    <w:rsid w:val="00691906"/>
    <w:rsid w:val="00691CC0"/>
    <w:rsid w:val="00694022"/>
    <w:rsid w:val="0069430C"/>
    <w:rsid w:val="00694EC1"/>
    <w:rsid w:val="00694F17"/>
    <w:rsid w:val="00695EDB"/>
    <w:rsid w:val="00695F82"/>
    <w:rsid w:val="00695FE5"/>
    <w:rsid w:val="0069644B"/>
    <w:rsid w:val="00696CC8"/>
    <w:rsid w:val="006976AD"/>
    <w:rsid w:val="00697E3B"/>
    <w:rsid w:val="006A0AB8"/>
    <w:rsid w:val="006A2166"/>
    <w:rsid w:val="006A4C5E"/>
    <w:rsid w:val="006A57DD"/>
    <w:rsid w:val="006A6BC5"/>
    <w:rsid w:val="006A6DD9"/>
    <w:rsid w:val="006A7596"/>
    <w:rsid w:val="006A7E4F"/>
    <w:rsid w:val="006B0CB3"/>
    <w:rsid w:val="006B2290"/>
    <w:rsid w:val="006B26E8"/>
    <w:rsid w:val="006B2835"/>
    <w:rsid w:val="006B369F"/>
    <w:rsid w:val="006B4260"/>
    <w:rsid w:val="006B4284"/>
    <w:rsid w:val="006B42B6"/>
    <w:rsid w:val="006B4E8D"/>
    <w:rsid w:val="006B541F"/>
    <w:rsid w:val="006B56AE"/>
    <w:rsid w:val="006B5DE9"/>
    <w:rsid w:val="006B6676"/>
    <w:rsid w:val="006B6806"/>
    <w:rsid w:val="006B72C2"/>
    <w:rsid w:val="006C0E4D"/>
    <w:rsid w:val="006C1A5A"/>
    <w:rsid w:val="006C2DBE"/>
    <w:rsid w:val="006C3C79"/>
    <w:rsid w:val="006C41A1"/>
    <w:rsid w:val="006C42ED"/>
    <w:rsid w:val="006C49F6"/>
    <w:rsid w:val="006C4F8F"/>
    <w:rsid w:val="006C5C46"/>
    <w:rsid w:val="006C5F03"/>
    <w:rsid w:val="006C6086"/>
    <w:rsid w:val="006C633C"/>
    <w:rsid w:val="006C6BFE"/>
    <w:rsid w:val="006C6CFB"/>
    <w:rsid w:val="006C6D39"/>
    <w:rsid w:val="006C7F18"/>
    <w:rsid w:val="006D0051"/>
    <w:rsid w:val="006D02C0"/>
    <w:rsid w:val="006D095C"/>
    <w:rsid w:val="006D184F"/>
    <w:rsid w:val="006D2D7B"/>
    <w:rsid w:val="006D3595"/>
    <w:rsid w:val="006D3ACD"/>
    <w:rsid w:val="006D4D24"/>
    <w:rsid w:val="006D6793"/>
    <w:rsid w:val="006D6AEF"/>
    <w:rsid w:val="006D7B35"/>
    <w:rsid w:val="006E0F59"/>
    <w:rsid w:val="006E0F81"/>
    <w:rsid w:val="006E128C"/>
    <w:rsid w:val="006E29AD"/>
    <w:rsid w:val="006E2EF7"/>
    <w:rsid w:val="006E4C1E"/>
    <w:rsid w:val="006E503B"/>
    <w:rsid w:val="006E5749"/>
    <w:rsid w:val="006E5BEA"/>
    <w:rsid w:val="006F0EB7"/>
    <w:rsid w:val="006F3DD6"/>
    <w:rsid w:val="006F40EA"/>
    <w:rsid w:val="006F51F1"/>
    <w:rsid w:val="006F5DD7"/>
    <w:rsid w:val="006F7641"/>
    <w:rsid w:val="00700CD4"/>
    <w:rsid w:val="00700F72"/>
    <w:rsid w:val="0070242B"/>
    <w:rsid w:val="00705713"/>
    <w:rsid w:val="00705A57"/>
    <w:rsid w:val="00710CEF"/>
    <w:rsid w:val="00711033"/>
    <w:rsid w:val="00711E9D"/>
    <w:rsid w:val="00712A9F"/>
    <w:rsid w:val="00712E99"/>
    <w:rsid w:val="007130CE"/>
    <w:rsid w:val="00716687"/>
    <w:rsid w:val="00716BCA"/>
    <w:rsid w:val="0071700B"/>
    <w:rsid w:val="00717BD5"/>
    <w:rsid w:val="007208CD"/>
    <w:rsid w:val="00720FED"/>
    <w:rsid w:val="0072100C"/>
    <w:rsid w:val="00721863"/>
    <w:rsid w:val="00721ED5"/>
    <w:rsid w:val="007250C0"/>
    <w:rsid w:val="00726505"/>
    <w:rsid w:val="00726A37"/>
    <w:rsid w:val="00727220"/>
    <w:rsid w:val="00732798"/>
    <w:rsid w:val="007330A7"/>
    <w:rsid w:val="00737264"/>
    <w:rsid w:val="00740CE1"/>
    <w:rsid w:val="00741B47"/>
    <w:rsid w:val="007434AA"/>
    <w:rsid w:val="007435E9"/>
    <w:rsid w:val="00743A56"/>
    <w:rsid w:val="00744C28"/>
    <w:rsid w:val="00746C0D"/>
    <w:rsid w:val="00747043"/>
    <w:rsid w:val="00747959"/>
    <w:rsid w:val="00747F88"/>
    <w:rsid w:val="007522CB"/>
    <w:rsid w:val="0075249A"/>
    <w:rsid w:val="00755B1A"/>
    <w:rsid w:val="00755F5A"/>
    <w:rsid w:val="00756BE9"/>
    <w:rsid w:val="00757401"/>
    <w:rsid w:val="00757673"/>
    <w:rsid w:val="00757C71"/>
    <w:rsid w:val="007604C6"/>
    <w:rsid w:val="007621EA"/>
    <w:rsid w:val="00762FDE"/>
    <w:rsid w:val="00763D77"/>
    <w:rsid w:val="00763EDE"/>
    <w:rsid w:val="00764A71"/>
    <w:rsid w:val="00764F01"/>
    <w:rsid w:val="00767755"/>
    <w:rsid w:val="007718CD"/>
    <w:rsid w:val="00772AB4"/>
    <w:rsid w:val="00772D54"/>
    <w:rsid w:val="00773D16"/>
    <w:rsid w:val="00773FE5"/>
    <w:rsid w:val="007740A8"/>
    <w:rsid w:val="00775505"/>
    <w:rsid w:val="00775C8A"/>
    <w:rsid w:val="00775F73"/>
    <w:rsid w:val="007761F0"/>
    <w:rsid w:val="00776D63"/>
    <w:rsid w:val="00780029"/>
    <w:rsid w:val="00780317"/>
    <w:rsid w:val="00780AF7"/>
    <w:rsid w:val="007815C4"/>
    <w:rsid w:val="00782398"/>
    <w:rsid w:val="00783FBE"/>
    <w:rsid w:val="00785EC4"/>
    <w:rsid w:val="0078628B"/>
    <w:rsid w:val="0078782D"/>
    <w:rsid w:val="0079115A"/>
    <w:rsid w:val="00793294"/>
    <w:rsid w:val="00794102"/>
    <w:rsid w:val="0079464B"/>
    <w:rsid w:val="00794992"/>
    <w:rsid w:val="0079527D"/>
    <w:rsid w:val="007955E8"/>
    <w:rsid w:val="007958BF"/>
    <w:rsid w:val="007A05BF"/>
    <w:rsid w:val="007A1434"/>
    <w:rsid w:val="007A18F6"/>
    <w:rsid w:val="007A1C6B"/>
    <w:rsid w:val="007A20E0"/>
    <w:rsid w:val="007A2CD5"/>
    <w:rsid w:val="007A4914"/>
    <w:rsid w:val="007A4E78"/>
    <w:rsid w:val="007A5FD9"/>
    <w:rsid w:val="007A724B"/>
    <w:rsid w:val="007A7E01"/>
    <w:rsid w:val="007B0CA8"/>
    <w:rsid w:val="007B18A1"/>
    <w:rsid w:val="007B3A63"/>
    <w:rsid w:val="007B46CD"/>
    <w:rsid w:val="007B46E2"/>
    <w:rsid w:val="007B52C3"/>
    <w:rsid w:val="007B584C"/>
    <w:rsid w:val="007B6839"/>
    <w:rsid w:val="007B6A97"/>
    <w:rsid w:val="007B7CF7"/>
    <w:rsid w:val="007C14F7"/>
    <w:rsid w:val="007C22D2"/>
    <w:rsid w:val="007C29AE"/>
    <w:rsid w:val="007C2D22"/>
    <w:rsid w:val="007C3358"/>
    <w:rsid w:val="007C4CCE"/>
    <w:rsid w:val="007C5BF2"/>
    <w:rsid w:val="007C672F"/>
    <w:rsid w:val="007C7FF3"/>
    <w:rsid w:val="007D0701"/>
    <w:rsid w:val="007D0E30"/>
    <w:rsid w:val="007D3693"/>
    <w:rsid w:val="007D40D5"/>
    <w:rsid w:val="007D6FB3"/>
    <w:rsid w:val="007D7DE6"/>
    <w:rsid w:val="007E0B9B"/>
    <w:rsid w:val="007E121A"/>
    <w:rsid w:val="007E1221"/>
    <w:rsid w:val="007E215A"/>
    <w:rsid w:val="007E2305"/>
    <w:rsid w:val="007E3517"/>
    <w:rsid w:val="007E52D5"/>
    <w:rsid w:val="007E5615"/>
    <w:rsid w:val="007E6725"/>
    <w:rsid w:val="007E6861"/>
    <w:rsid w:val="007E7187"/>
    <w:rsid w:val="007F026B"/>
    <w:rsid w:val="007F1AE3"/>
    <w:rsid w:val="007F201D"/>
    <w:rsid w:val="007F321A"/>
    <w:rsid w:val="007F34F5"/>
    <w:rsid w:val="007F3D21"/>
    <w:rsid w:val="007F46F6"/>
    <w:rsid w:val="007F58EE"/>
    <w:rsid w:val="007F67A3"/>
    <w:rsid w:val="007F68CC"/>
    <w:rsid w:val="007F715C"/>
    <w:rsid w:val="008002D5"/>
    <w:rsid w:val="00800319"/>
    <w:rsid w:val="00800936"/>
    <w:rsid w:val="0080106A"/>
    <w:rsid w:val="00802342"/>
    <w:rsid w:val="00803E47"/>
    <w:rsid w:val="0080423E"/>
    <w:rsid w:val="00804822"/>
    <w:rsid w:val="00804AFC"/>
    <w:rsid w:val="00804BFA"/>
    <w:rsid w:val="00805B1E"/>
    <w:rsid w:val="00806C1D"/>
    <w:rsid w:val="00810751"/>
    <w:rsid w:val="008111BC"/>
    <w:rsid w:val="00811BAA"/>
    <w:rsid w:val="00813005"/>
    <w:rsid w:val="008135AF"/>
    <w:rsid w:val="00813FEF"/>
    <w:rsid w:val="00814797"/>
    <w:rsid w:val="008152B2"/>
    <w:rsid w:val="00820FA6"/>
    <w:rsid w:val="00822AEE"/>
    <w:rsid w:val="00822D9A"/>
    <w:rsid w:val="00823227"/>
    <w:rsid w:val="00824310"/>
    <w:rsid w:val="008245A5"/>
    <w:rsid w:val="008248EB"/>
    <w:rsid w:val="00824DBA"/>
    <w:rsid w:val="00826CC7"/>
    <w:rsid w:val="008271EE"/>
    <w:rsid w:val="008272FD"/>
    <w:rsid w:val="00830256"/>
    <w:rsid w:val="00830C90"/>
    <w:rsid w:val="0083149D"/>
    <w:rsid w:val="0083254C"/>
    <w:rsid w:val="00832891"/>
    <w:rsid w:val="008329B7"/>
    <w:rsid w:val="00833855"/>
    <w:rsid w:val="008339A8"/>
    <w:rsid w:val="00834406"/>
    <w:rsid w:val="00834CF5"/>
    <w:rsid w:val="00835760"/>
    <w:rsid w:val="0083683C"/>
    <w:rsid w:val="00836959"/>
    <w:rsid w:val="008369A6"/>
    <w:rsid w:val="0083790A"/>
    <w:rsid w:val="00840E1E"/>
    <w:rsid w:val="00841C1A"/>
    <w:rsid w:val="00841F32"/>
    <w:rsid w:val="00842237"/>
    <w:rsid w:val="0084330D"/>
    <w:rsid w:val="00847D4E"/>
    <w:rsid w:val="00850434"/>
    <w:rsid w:val="00851D03"/>
    <w:rsid w:val="00852F46"/>
    <w:rsid w:val="008536CE"/>
    <w:rsid w:val="00853BD5"/>
    <w:rsid w:val="00854E65"/>
    <w:rsid w:val="008555BD"/>
    <w:rsid w:val="00855988"/>
    <w:rsid w:val="00856D21"/>
    <w:rsid w:val="00856E2C"/>
    <w:rsid w:val="008570EB"/>
    <w:rsid w:val="0085799E"/>
    <w:rsid w:val="00860C40"/>
    <w:rsid w:val="00861CD5"/>
    <w:rsid w:val="00862A5B"/>
    <w:rsid w:val="00862D4C"/>
    <w:rsid w:val="00863E51"/>
    <w:rsid w:val="008647D6"/>
    <w:rsid w:val="008652ED"/>
    <w:rsid w:val="00865C7C"/>
    <w:rsid w:val="00870366"/>
    <w:rsid w:val="008725AC"/>
    <w:rsid w:val="00872CD3"/>
    <w:rsid w:val="0087325C"/>
    <w:rsid w:val="00873E64"/>
    <w:rsid w:val="00874947"/>
    <w:rsid w:val="008758F6"/>
    <w:rsid w:val="00875FFC"/>
    <w:rsid w:val="00876ACE"/>
    <w:rsid w:val="008773A8"/>
    <w:rsid w:val="00877E64"/>
    <w:rsid w:val="0088009D"/>
    <w:rsid w:val="00881496"/>
    <w:rsid w:val="008834DF"/>
    <w:rsid w:val="0088367A"/>
    <w:rsid w:val="00884E47"/>
    <w:rsid w:val="0088606C"/>
    <w:rsid w:val="00886259"/>
    <w:rsid w:val="008863F7"/>
    <w:rsid w:val="008873C2"/>
    <w:rsid w:val="0089249A"/>
    <w:rsid w:val="00892E95"/>
    <w:rsid w:val="00894AEE"/>
    <w:rsid w:val="00896035"/>
    <w:rsid w:val="008962A9"/>
    <w:rsid w:val="00896608"/>
    <w:rsid w:val="008968CD"/>
    <w:rsid w:val="00896AE1"/>
    <w:rsid w:val="008A0992"/>
    <w:rsid w:val="008A1176"/>
    <w:rsid w:val="008A11BA"/>
    <w:rsid w:val="008A2567"/>
    <w:rsid w:val="008A61FF"/>
    <w:rsid w:val="008A6C8A"/>
    <w:rsid w:val="008A7122"/>
    <w:rsid w:val="008B082C"/>
    <w:rsid w:val="008B1907"/>
    <w:rsid w:val="008B1BA4"/>
    <w:rsid w:val="008B1BCD"/>
    <w:rsid w:val="008B42EF"/>
    <w:rsid w:val="008B475C"/>
    <w:rsid w:val="008B4E52"/>
    <w:rsid w:val="008B76B9"/>
    <w:rsid w:val="008B779E"/>
    <w:rsid w:val="008B78A9"/>
    <w:rsid w:val="008B7E6E"/>
    <w:rsid w:val="008C05A7"/>
    <w:rsid w:val="008C0905"/>
    <w:rsid w:val="008C13F9"/>
    <w:rsid w:val="008C1483"/>
    <w:rsid w:val="008C1F6D"/>
    <w:rsid w:val="008C26A3"/>
    <w:rsid w:val="008C2C27"/>
    <w:rsid w:val="008C3A4D"/>
    <w:rsid w:val="008C4637"/>
    <w:rsid w:val="008C4A56"/>
    <w:rsid w:val="008C5FE1"/>
    <w:rsid w:val="008C6D40"/>
    <w:rsid w:val="008C79AD"/>
    <w:rsid w:val="008C7C3A"/>
    <w:rsid w:val="008D05CC"/>
    <w:rsid w:val="008D2289"/>
    <w:rsid w:val="008D306F"/>
    <w:rsid w:val="008D3912"/>
    <w:rsid w:val="008D3C14"/>
    <w:rsid w:val="008D410B"/>
    <w:rsid w:val="008D43A0"/>
    <w:rsid w:val="008D4444"/>
    <w:rsid w:val="008D4937"/>
    <w:rsid w:val="008D4F86"/>
    <w:rsid w:val="008D727B"/>
    <w:rsid w:val="008E0BC8"/>
    <w:rsid w:val="008E0DBC"/>
    <w:rsid w:val="008E3396"/>
    <w:rsid w:val="008E34C8"/>
    <w:rsid w:val="008E4C32"/>
    <w:rsid w:val="008E5F28"/>
    <w:rsid w:val="008E7108"/>
    <w:rsid w:val="008F0003"/>
    <w:rsid w:val="008F2431"/>
    <w:rsid w:val="008F378C"/>
    <w:rsid w:val="008F6CD2"/>
    <w:rsid w:val="008F6D3F"/>
    <w:rsid w:val="008F71A1"/>
    <w:rsid w:val="008F7FE1"/>
    <w:rsid w:val="00900687"/>
    <w:rsid w:val="00900B9E"/>
    <w:rsid w:val="00900E57"/>
    <w:rsid w:val="00901A45"/>
    <w:rsid w:val="00901C4B"/>
    <w:rsid w:val="009026F3"/>
    <w:rsid w:val="0090296A"/>
    <w:rsid w:val="00902AF3"/>
    <w:rsid w:val="009041E5"/>
    <w:rsid w:val="00904D4C"/>
    <w:rsid w:val="00904DF6"/>
    <w:rsid w:val="00905DA0"/>
    <w:rsid w:val="0090647B"/>
    <w:rsid w:val="00906611"/>
    <w:rsid w:val="009123F1"/>
    <w:rsid w:val="00913A5D"/>
    <w:rsid w:val="00915C49"/>
    <w:rsid w:val="00916B76"/>
    <w:rsid w:val="00916F34"/>
    <w:rsid w:val="00917017"/>
    <w:rsid w:val="009179FB"/>
    <w:rsid w:val="00920334"/>
    <w:rsid w:val="009203FD"/>
    <w:rsid w:val="00920620"/>
    <w:rsid w:val="009206C6"/>
    <w:rsid w:val="0092095B"/>
    <w:rsid w:val="00921973"/>
    <w:rsid w:val="00922B40"/>
    <w:rsid w:val="00923DDA"/>
    <w:rsid w:val="009241B5"/>
    <w:rsid w:val="009264DF"/>
    <w:rsid w:val="00930970"/>
    <w:rsid w:val="00932544"/>
    <w:rsid w:val="00935760"/>
    <w:rsid w:val="00937B2A"/>
    <w:rsid w:val="00937B49"/>
    <w:rsid w:val="00941003"/>
    <w:rsid w:val="00941865"/>
    <w:rsid w:val="0094223D"/>
    <w:rsid w:val="009425B3"/>
    <w:rsid w:val="009425C3"/>
    <w:rsid w:val="00943801"/>
    <w:rsid w:val="00943F63"/>
    <w:rsid w:val="00945566"/>
    <w:rsid w:val="00945BF2"/>
    <w:rsid w:val="0094711E"/>
    <w:rsid w:val="009476A6"/>
    <w:rsid w:val="009478CC"/>
    <w:rsid w:val="009502D1"/>
    <w:rsid w:val="00950768"/>
    <w:rsid w:val="00952951"/>
    <w:rsid w:val="00952B4C"/>
    <w:rsid w:val="00953642"/>
    <w:rsid w:val="00953A07"/>
    <w:rsid w:val="00953EF0"/>
    <w:rsid w:val="00954442"/>
    <w:rsid w:val="00961298"/>
    <w:rsid w:val="009612AD"/>
    <w:rsid w:val="0096219B"/>
    <w:rsid w:val="00963289"/>
    <w:rsid w:val="009642E6"/>
    <w:rsid w:val="00965956"/>
    <w:rsid w:val="00965ACA"/>
    <w:rsid w:val="0096675F"/>
    <w:rsid w:val="00966884"/>
    <w:rsid w:val="00966A0B"/>
    <w:rsid w:val="009716EA"/>
    <w:rsid w:val="00971D8C"/>
    <w:rsid w:val="00972681"/>
    <w:rsid w:val="009733F5"/>
    <w:rsid w:val="00973909"/>
    <w:rsid w:val="0097786B"/>
    <w:rsid w:val="00977A2F"/>
    <w:rsid w:val="00984BB2"/>
    <w:rsid w:val="0098683C"/>
    <w:rsid w:val="00986B28"/>
    <w:rsid w:val="00987935"/>
    <w:rsid w:val="00987B2F"/>
    <w:rsid w:val="0099045F"/>
    <w:rsid w:val="00990BD9"/>
    <w:rsid w:val="00991A52"/>
    <w:rsid w:val="009923A9"/>
    <w:rsid w:val="009926E3"/>
    <w:rsid w:val="00994104"/>
    <w:rsid w:val="009942DE"/>
    <w:rsid w:val="009946D8"/>
    <w:rsid w:val="00995B1D"/>
    <w:rsid w:val="009964CD"/>
    <w:rsid w:val="00997637"/>
    <w:rsid w:val="009A1BB0"/>
    <w:rsid w:val="009A27D2"/>
    <w:rsid w:val="009A3236"/>
    <w:rsid w:val="009A3513"/>
    <w:rsid w:val="009A4189"/>
    <w:rsid w:val="009A48E7"/>
    <w:rsid w:val="009A7940"/>
    <w:rsid w:val="009B152E"/>
    <w:rsid w:val="009B2523"/>
    <w:rsid w:val="009B333A"/>
    <w:rsid w:val="009B5513"/>
    <w:rsid w:val="009B626F"/>
    <w:rsid w:val="009B6582"/>
    <w:rsid w:val="009B6D40"/>
    <w:rsid w:val="009B7AB7"/>
    <w:rsid w:val="009C0ABF"/>
    <w:rsid w:val="009C0FC8"/>
    <w:rsid w:val="009C2CA6"/>
    <w:rsid w:val="009C49BB"/>
    <w:rsid w:val="009C7615"/>
    <w:rsid w:val="009C795D"/>
    <w:rsid w:val="009C7A4C"/>
    <w:rsid w:val="009D08CD"/>
    <w:rsid w:val="009D10A3"/>
    <w:rsid w:val="009D14CA"/>
    <w:rsid w:val="009D32CC"/>
    <w:rsid w:val="009D5757"/>
    <w:rsid w:val="009D5EE5"/>
    <w:rsid w:val="009D7A64"/>
    <w:rsid w:val="009E01E7"/>
    <w:rsid w:val="009E0E67"/>
    <w:rsid w:val="009E1B98"/>
    <w:rsid w:val="009E202D"/>
    <w:rsid w:val="009E2B0C"/>
    <w:rsid w:val="009E415F"/>
    <w:rsid w:val="009E518C"/>
    <w:rsid w:val="009E5B17"/>
    <w:rsid w:val="009E5D16"/>
    <w:rsid w:val="009E6465"/>
    <w:rsid w:val="009E78B5"/>
    <w:rsid w:val="009E7942"/>
    <w:rsid w:val="009F0B63"/>
    <w:rsid w:val="009F1127"/>
    <w:rsid w:val="009F2A5C"/>
    <w:rsid w:val="009F59E5"/>
    <w:rsid w:val="00A00229"/>
    <w:rsid w:val="00A0078A"/>
    <w:rsid w:val="00A01D66"/>
    <w:rsid w:val="00A02C15"/>
    <w:rsid w:val="00A0349A"/>
    <w:rsid w:val="00A036F9"/>
    <w:rsid w:val="00A03C9D"/>
    <w:rsid w:val="00A0461B"/>
    <w:rsid w:val="00A04B91"/>
    <w:rsid w:val="00A069E1"/>
    <w:rsid w:val="00A07768"/>
    <w:rsid w:val="00A11259"/>
    <w:rsid w:val="00A11648"/>
    <w:rsid w:val="00A12B00"/>
    <w:rsid w:val="00A13586"/>
    <w:rsid w:val="00A16648"/>
    <w:rsid w:val="00A2029A"/>
    <w:rsid w:val="00A218C6"/>
    <w:rsid w:val="00A21A79"/>
    <w:rsid w:val="00A22161"/>
    <w:rsid w:val="00A2314E"/>
    <w:rsid w:val="00A23451"/>
    <w:rsid w:val="00A24878"/>
    <w:rsid w:val="00A25DE8"/>
    <w:rsid w:val="00A26AF0"/>
    <w:rsid w:val="00A26E89"/>
    <w:rsid w:val="00A30A95"/>
    <w:rsid w:val="00A30DC0"/>
    <w:rsid w:val="00A31AC1"/>
    <w:rsid w:val="00A32D0C"/>
    <w:rsid w:val="00A3587B"/>
    <w:rsid w:val="00A47DD9"/>
    <w:rsid w:val="00A50C6C"/>
    <w:rsid w:val="00A50DF7"/>
    <w:rsid w:val="00A50FB9"/>
    <w:rsid w:val="00A51F4E"/>
    <w:rsid w:val="00A52F10"/>
    <w:rsid w:val="00A535AF"/>
    <w:rsid w:val="00A5397B"/>
    <w:rsid w:val="00A54DA6"/>
    <w:rsid w:val="00A562FD"/>
    <w:rsid w:val="00A60FC0"/>
    <w:rsid w:val="00A61045"/>
    <w:rsid w:val="00A6116D"/>
    <w:rsid w:val="00A61983"/>
    <w:rsid w:val="00A61FFC"/>
    <w:rsid w:val="00A64772"/>
    <w:rsid w:val="00A64BE2"/>
    <w:rsid w:val="00A659D8"/>
    <w:rsid w:val="00A6645F"/>
    <w:rsid w:val="00A707DA"/>
    <w:rsid w:val="00A70B86"/>
    <w:rsid w:val="00A715E9"/>
    <w:rsid w:val="00A734EF"/>
    <w:rsid w:val="00A735EA"/>
    <w:rsid w:val="00A737D3"/>
    <w:rsid w:val="00A737D9"/>
    <w:rsid w:val="00A73873"/>
    <w:rsid w:val="00A75481"/>
    <w:rsid w:val="00A76DAD"/>
    <w:rsid w:val="00A76FB4"/>
    <w:rsid w:val="00A77ECA"/>
    <w:rsid w:val="00A80132"/>
    <w:rsid w:val="00A8041F"/>
    <w:rsid w:val="00A8062A"/>
    <w:rsid w:val="00A807A5"/>
    <w:rsid w:val="00A80B05"/>
    <w:rsid w:val="00A828C7"/>
    <w:rsid w:val="00A842F8"/>
    <w:rsid w:val="00A84B98"/>
    <w:rsid w:val="00A84DD5"/>
    <w:rsid w:val="00A85FBE"/>
    <w:rsid w:val="00A86EE7"/>
    <w:rsid w:val="00A87975"/>
    <w:rsid w:val="00A87A54"/>
    <w:rsid w:val="00A87B0A"/>
    <w:rsid w:val="00A90BD4"/>
    <w:rsid w:val="00A90E66"/>
    <w:rsid w:val="00A91834"/>
    <w:rsid w:val="00A92CB8"/>
    <w:rsid w:val="00A93198"/>
    <w:rsid w:val="00A932EC"/>
    <w:rsid w:val="00A951BE"/>
    <w:rsid w:val="00A95A0F"/>
    <w:rsid w:val="00A95C32"/>
    <w:rsid w:val="00A9668D"/>
    <w:rsid w:val="00A96E45"/>
    <w:rsid w:val="00A97137"/>
    <w:rsid w:val="00A97506"/>
    <w:rsid w:val="00A97C8A"/>
    <w:rsid w:val="00AA094C"/>
    <w:rsid w:val="00AA1BF0"/>
    <w:rsid w:val="00AA2840"/>
    <w:rsid w:val="00AA2F03"/>
    <w:rsid w:val="00AA4441"/>
    <w:rsid w:val="00AA5045"/>
    <w:rsid w:val="00AA5B82"/>
    <w:rsid w:val="00AA73FE"/>
    <w:rsid w:val="00AA7EC0"/>
    <w:rsid w:val="00AB17E1"/>
    <w:rsid w:val="00AB1B0A"/>
    <w:rsid w:val="00AB248E"/>
    <w:rsid w:val="00AB68B5"/>
    <w:rsid w:val="00AC312E"/>
    <w:rsid w:val="00AC49A7"/>
    <w:rsid w:val="00AC4C90"/>
    <w:rsid w:val="00AC51F3"/>
    <w:rsid w:val="00AC532F"/>
    <w:rsid w:val="00AC710B"/>
    <w:rsid w:val="00AC74EE"/>
    <w:rsid w:val="00AC78EA"/>
    <w:rsid w:val="00AD0A2D"/>
    <w:rsid w:val="00AD0B89"/>
    <w:rsid w:val="00AD0EF5"/>
    <w:rsid w:val="00AD1AF9"/>
    <w:rsid w:val="00AD235F"/>
    <w:rsid w:val="00AD2B9A"/>
    <w:rsid w:val="00AD4100"/>
    <w:rsid w:val="00AD62D8"/>
    <w:rsid w:val="00AE0F32"/>
    <w:rsid w:val="00AE1292"/>
    <w:rsid w:val="00AE1546"/>
    <w:rsid w:val="00AE1672"/>
    <w:rsid w:val="00AE1FC3"/>
    <w:rsid w:val="00AE33D9"/>
    <w:rsid w:val="00AE70F2"/>
    <w:rsid w:val="00AE7A63"/>
    <w:rsid w:val="00AE7CAC"/>
    <w:rsid w:val="00AF0BE6"/>
    <w:rsid w:val="00AF267E"/>
    <w:rsid w:val="00AF336A"/>
    <w:rsid w:val="00AF5E4F"/>
    <w:rsid w:val="00AF656D"/>
    <w:rsid w:val="00AF6836"/>
    <w:rsid w:val="00B00E7C"/>
    <w:rsid w:val="00B011E3"/>
    <w:rsid w:val="00B01804"/>
    <w:rsid w:val="00B01C32"/>
    <w:rsid w:val="00B047D9"/>
    <w:rsid w:val="00B06B2F"/>
    <w:rsid w:val="00B06D57"/>
    <w:rsid w:val="00B0753F"/>
    <w:rsid w:val="00B12924"/>
    <w:rsid w:val="00B12A7C"/>
    <w:rsid w:val="00B12C6B"/>
    <w:rsid w:val="00B12C86"/>
    <w:rsid w:val="00B12D9D"/>
    <w:rsid w:val="00B13134"/>
    <w:rsid w:val="00B13276"/>
    <w:rsid w:val="00B139D9"/>
    <w:rsid w:val="00B14458"/>
    <w:rsid w:val="00B204B9"/>
    <w:rsid w:val="00B20D17"/>
    <w:rsid w:val="00B21436"/>
    <w:rsid w:val="00B226D5"/>
    <w:rsid w:val="00B22DD8"/>
    <w:rsid w:val="00B23630"/>
    <w:rsid w:val="00B2374C"/>
    <w:rsid w:val="00B25267"/>
    <w:rsid w:val="00B252A1"/>
    <w:rsid w:val="00B267FB"/>
    <w:rsid w:val="00B26826"/>
    <w:rsid w:val="00B27E6A"/>
    <w:rsid w:val="00B306E0"/>
    <w:rsid w:val="00B3085A"/>
    <w:rsid w:val="00B31134"/>
    <w:rsid w:val="00B3175F"/>
    <w:rsid w:val="00B319C8"/>
    <w:rsid w:val="00B31D15"/>
    <w:rsid w:val="00B31D8E"/>
    <w:rsid w:val="00B34E08"/>
    <w:rsid w:val="00B351C5"/>
    <w:rsid w:val="00B35292"/>
    <w:rsid w:val="00B4155F"/>
    <w:rsid w:val="00B41D74"/>
    <w:rsid w:val="00B437D7"/>
    <w:rsid w:val="00B43C10"/>
    <w:rsid w:val="00B46744"/>
    <w:rsid w:val="00B46853"/>
    <w:rsid w:val="00B477DB"/>
    <w:rsid w:val="00B5050B"/>
    <w:rsid w:val="00B508E7"/>
    <w:rsid w:val="00B50EBF"/>
    <w:rsid w:val="00B511A3"/>
    <w:rsid w:val="00B515F0"/>
    <w:rsid w:val="00B52512"/>
    <w:rsid w:val="00B53495"/>
    <w:rsid w:val="00B542A1"/>
    <w:rsid w:val="00B542C2"/>
    <w:rsid w:val="00B54431"/>
    <w:rsid w:val="00B54E3D"/>
    <w:rsid w:val="00B55214"/>
    <w:rsid w:val="00B6068E"/>
    <w:rsid w:val="00B60A7C"/>
    <w:rsid w:val="00B61175"/>
    <w:rsid w:val="00B61A90"/>
    <w:rsid w:val="00B62CF6"/>
    <w:rsid w:val="00B643DD"/>
    <w:rsid w:val="00B658D2"/>
    <w:rsid w:val="00B663DC"/>
    <w:rsid w:val="00B674E6"/>
    <w:rsid w:val="00B67C3D"/>
    <w:rsid w:val="00B70D4F"/>
    <w:rsid w:val="00B72D6D"/>
    <w:rsid w:val="00B72EEE"/>
    <w:rsid w:val="00B7368E"/>
    <w:rsid w:val="00B74A2E"/>
    <w:rsid w:val="00B74B6B"/>
    <w:rsid w:val="00B76F72"/>
    <w:rsid w:val="00B77115"/>
    <w:rsid w:val="00B809B1"/>
    <w:rsid w:val="00B80D6D"/>
    <w:rsid w:val="00B81AD0"/>
    <w:rsid w:val="00B81F31"/>
    <w:rsid w:val="00B824F1"/>
    <w:rsid w:val="00B82B07"/>
    <w:rsid w:val="00B82E6F"/>
    <w:rsid w:val="00B852BC"/>
    <w:rsid w:val="00B85570"/>
    <w:rsid w:val="00B85775"/>
    <w:rsid w:val="00B87183"/>
    <w:rsid w:val="00B87BBF"/>
    <w:rsid w:val="00B92AD4"/>
    <w:rsid w:val="00B94D68"/>
    <w:rsid w:val="00B95679"/>
    <w:rsid w:val="00B95C88"/>
    <w:rsid w:val="00B97889"/>
    <w:rsid w:val="00BA0374"/>
    <w:rsid w:val="00BA0F25"/>
    <w:rsid w:val="00BA18FB"/>
    <w:rsid w:val="00BA1B5E"/>
    <w:rsid w:val="00BA28F9"/>
    <w:rsid w:val="00BA35C2"/>
    <w:rsid w:val="00BA3EC2"/>
    <w:rsid w:val="00BA530A"/>
    <w:rsid w:val="00BA63F8"/>
    <w:rsid w:val="00BB04C9"/>
    <w:rsid w:val="00BB1819"/>
    <w:rsid w:val="00BB1FC0"/>
    <w:rsid w:val="00BB294F"/>
    <w:rsid w:val="00BB2F8E"/>
    <w:rsid w:val="00BB3075"/>
    <w:rsid w:val="00BB39D8"/>
    <w:rsid w:val="00BB3A4F"/>
    <w:rsid w:val="00BB4E53"/>
    <w:rsid w:val="00BB5DA9"/>
    <w:rsid w:val="00BB67E0"/>
    <w:rsid w:val="00BB6DD1"/>
    <w:rsid w:val="00BB7685"/>
    <w:rsid w:val="00BC014F"/>
    <w:rsid w:val="00BC09A3"/>
    <w:rsid w:val="00BC1A22"/>
    <w:rsid w:val="00BC236D"/>
    <w:rsid w:val="00BC3CD8"/>
    <w:rsid w:val="00BC4104"/>
    <w:rsid w:val="00BC419B"/>
    <w:rsid w:val="00BC66A1"/>
    <w:rsid w:val="00BC6852"/>
    <w:rsid w:val="00BD02C3"/>
    <w:rsid w:val="00BD209A"/>
    <w:rsid w:val="00BD4A60"/>
    <w:rsid w:val="00BD61A7"/>
    <w:rsid w:val="00BD6B64"/>
    <w:rsid w:val="00BE1D22"/>
    <w:rsid w:val="00BE285C"/>
    <w:rsid w:val="00BE2BB7"/>
    <w:rsid w:val="00BE548B"/>
    <w:rsid w:val="00BE564E"/>
    <w:rsid w:val="00BE57A6"/>
    <w:rsid w:val="00BE5DC0"/>
    <w:rsid w:val="00BE6469"/>
    <w:rsid w:val="00BE7437"/>
    <w:rsid w:val="00BF03A9"/>
    <w:rsid w:val="00BF4C70"/>
    <w:rsid w:val="00BF5072"/>
    <w:rsid w:val="00BF55C5"/>
    <w:rsid w:val="00BF625F"/>
    <w:rsid w:val="00C01940"/>
    <w:rsid w:val="00C01A50"/>
    <w:rsid w:val="00C0230F"/>
    <w:rsid w:val="00C04DC0"/>
    <w:rsid w:val="00C06383"/>
    <w:rsid w:val="00C06A25"/>
    <w:rsid w:val="00C06B76"/>
    <w:rsid w:val="00C06D0F"/>
    <w:rsid w:val="00C07024"/>
    <w:rsid w:val="00C07CF9"/>
    <w:rsid w:val="00C11930"/>
    <w:rsid w:val="00C13799"/>
    <w:rsid w:val="00C140CE"/>
    <w:rsid w:val="00C1428C"/>
    <w:rsid w:val="00C14F9B"/>
    <w:rsid w:val="00C167DB"/>
    <w:rsid w:val="00C16C9B"/>
    <w:rsid w:val="00C20633"/>
    <w:rsid w:val="00C207AC"/>
    <w:rsid w:val="00C2158B"/>
    <w:rsid w:val="00C23715"/>
    <w:rsid w:val="00C23B33"/>
    <w:rsid w:val="00C2460C"/>
    <w:rsid w:val="00C24721"/>
    <w:rsid w:val="00C24EA4"/>
    <w:rsid w:val="00C2580E"/>
    <w:rsid w:val="00C308BE"/>
    <w:rsid w:val="00C309D9"/>
    <w:rsid w:val="00C30E1D"/>
    <w:rsid w:val="00C31F5F"/>
    <w:rsid w:val="00C323C8"/>
    <w:rsid w:val="00C34FDB"/>
    <w:rsid w:val="00C3773D"/>
    <w:rsid w:val="00C37DDE"/>
    <w:rsid w:val="00C401FF"/>
    <w:rsid w:val="00C40FD8"/>
    <w:rsid w:val="00C41733"/>
    <w:rsid w:val="00C44215"/>
    <w:rsid w:val="00C444E1"/>
    <w:rsid w:val="00C50DDE"/>
    <w:rsid w:val="00C53BF9"/>
    <w:rsid w:val="00C53D63"/>
    <w:rsid w:val="00C55A65"/>
    <w:rsid w:val="00C55AD4"/>
    <w:rsid w:val="00C55E37"/>
    <w:rsid w:val="00C574B0"/>
    <w:rsid w:val="00C60C71"/>
    <w:rsid w:val="00C632B3"/>
    <w:rsid w:val="00C63641"/>
    <w:rsid w:val="00C64D1C"/>
    <w:rsid w:val="00C67482"/>
    <w:rsid w:val="00C67D28"/>
    <w:rsid w:val="00C70009"/>
    <w:rsid w:val="00C70D48"/>
    <w:rsid w:val="00C72430"/>
    <w:rsid w:val="00C734A9"/>
    <w:rsid w:val="00C7540A"/>
    <w:rsid w:val="00C765EF"/>
    <w:rsid w:val="00C77158"/>
    <w:rsid w:val="00C80495"/>
    <w:rsid w:val="00C80E60"/>
    <w:rsid w:val="00C819AD"/>
    <w:rsid w:val="00C82C5F"/>
    <w:rsid w:val="00C84530"/>
    <w:rsid w:val="00C8558C"/>
    <w:rsid w:val="00C90A57"/>
    <w:rsid w:val="00C90DC9"/>
    <w:rsid w:val="00C90F4C"/>
    <w:rsid w:val="00C92120"/>
    <w:rsid w:val="00C92E7C"/>
    <w:rsid w:val="00C94867"/>
    <w:rsid w:val="00C955B0"/>
    <w:rsid w:val="00C965FA"/>
    <w:rsid w:val="00CA053B"/>
    <w:rsid w:val="00CA0972"/>
    <w:rsid w:val="00CA38F8"/>
    <w:rsid w:val="00CA60B5"/>
    <w:rsid w:val="00CA69F6"/>
    <w:rsid w:val="00CA6C90"/>
    <w:rsid w:val="00CA72F1"/>
    <w:rsid w:val="00CB0BE0"/>
    <w:rsid w:val="00CB25AB"/>
    <w:rsid w:val="00CB25C6"/>
    <w:rsid w:val="00CB4591"/>
    <w:rsid w:val="00CB5630"/>
    <w:rsid w:val="00CB7B0B"/>
    <w:rsid w:val="00CC014A"/>
    <w:rsid w:val="00CC024B"/>
    <w:rsid w:val="00CC0473"/>
    <w:rsid w:val="00CC0962"/>
    <w:rsid w:val="00CC0B81"/>
    <w:rsid w:val="00CC32F7"/>
    <w:rsid w:val="00CC3727"/>
    <w:rsid w:val="00CC3ECA"/>
    <w:rsid w:val="00CC3ED1"/>
    <w:rsid w:val="00CC40AF"/>
    <w:rsid w:val="00CC4988"/>
    <w:rsid w:val="00CC75EE"/>
    <w:rsid w:val="00CD0301"/>
    <w:rsid w:val="00CD0781"/>
    <w:rsid w:val="00CD1229"/>
    <w:rsid w:val="00CD1629"/>
    <w:rsid w:val="00CD1A33"/>
    <w:rsid w:val="00CD38CA"/>
    <w:rsid w:val="00CD513B"/>
    <w:rsid w:val="00CD66D5"/>
    <w:rsid w:val="00CD67C1"/>
    <w:rsid w:val="00CD765D"/>
    <w:rsid w:val="00CE0A40"/>
    <w:rsid w:val="00CE25F7"/>
    <w:rsid w:val="00CE2946"/>
    <w:rsid w:val="00CE3FBB"/>
    <w:rsid w:val="00CE4329"/>
    <w:rsid w:val="00CE50E0"/>
    <w:rsid w:val="00CE5310"/>
    <w:rsid w:val="00CE702D"/>
    <w:rsid w:val="00CE7146"/>
    <w:rsid w:val="00CE784B"/>
    <w:rsid w:val="00CF2EC8"/>
    <w:rsid w:val="00CF6ABE"/>
    <w:rsid w:val="00CF7619"/>
    <w:rsid w:val="00D00BE7"/>
    <w:rsid w:val="00D00EA0"/>
    <w:rsid w:val="00D018C8"/>
    <w:rsid w:val="00D01A50"/>
    <w:rsid w:val="00D01DB1"/>
    <w:rsid w:val="00D031A8"/>
    <w:rsid w:val="00D0566A"/>
    <w:rsid w:val="00D05812"/>
    <w:rsid w:val="00D06A04"/>
    <w:rsid w:val="00D06C24"/>
    <w:rsid w:val="00D10BD8"/>
    <w:rsid w:val="00D13F48"/>
    <w:rsid w:val="00D140C4"/>
    <w:rsid w:val="00D1498F"/>
    <w:rsid w:val="00D15748"/>
    <w:rsid w:val="00D160F3"/>
    <w:rsid w:val="00D173AE"/>
    <w:rsid w:val="00D17B72"/>
    <w:rsid w:val="00D201E6"/>
    <w:rsid w:val="00D20786"/>
    <w:rsid w:val="00D20FFB"/>
    <w:rsid w:val="00D212DE"/>
    <w:rsid w:val="00D21906"/>
    <w:rsid w:val="00D219E4"/>
    <w:rsid w:val="00D22670"/>
    <w:rsid w:val="00D23118"/>
    <w:rsid w:val="00D242C0"/>
    <w:rsid w:val="00D24DED"/>
    <w:rsid w:val="00D24EAE"/>
    <w:rsid w:val="00D25BF8"/>
    <w:rsid w:val="00D262C9"/>
    <w:rsid w:val="00D269B0"/>
    <w:rsid w:val="00D26F53"/>
    <w:rsid w:val="00D27CC4"/>
    <w:rsid w:val="00D30DD3"/>
    <w:rsid w:val="00D31995"/>
    <w:rsid w:val="00D3261D"/>
    <w:rsid w:val="00D326BF"/>
    <w:rsid w:val="00D32AB3"/>
    <w:rsid w:val="00D32F6F"/>
    <w:rsid w:val="00D33E4A"/>
    <w:rsid w:val="00D352EE"/>
    <w:rsid w:val="00D36226"/>
    <w:rsid w:val="00D37F1B"/>
    <w:rsid w:val="00D4031E"/>
    <w:rsid w:val="00D40519"/>
    <w:rsid w:val="00D422C8"/>
    <w:rsid w:val="00D455D4"/>
    <w:rsid w:val="00D4618B"/>
    <w:rsid w:val="00D466B7"/>
    <w:rsid w:val="00D46DC4"/>
    <w:rsid w:val="00D47B50"/>
    <w:rsid w:val="00D47D38"/>
    <w:rsid w:val="00D5016F"/>
    <w:rsid w:val="00D5062B"/>
    <w:rsid w:val="00D50BF4"/>
    <w:rsid w:val="00D53F89"/>
    <w:rsid w:val="00D54479"/>
    <w:rsid w:val="00D56584"/>
    <w:rsid w:val="00D56EB9"/>
    <w:rsid w:val="00D56F6F"/>
    <w:rsid w:val="00D60633"/>
    <w:rsid w:val="00D60DB1"/>
    <w:rsid w:val="00D616E7"/>
    <w:rsid w:val="00D65BF3"/>
    <w:rsid w:val="00D66205"/>
    <w:rsid w:val="00D6641F"/>
    <w:rsid w:val="00D6695C"/>
    <w:rsid w:val="00D70E3C"/>
    <w:rsid w:val="00D72E87"/>
    <w:rsid w:val="00D7378A"/>
    <w:rsid w:val="00D73B4C"/>
    <w:rsid w:val="00D73D35"/>
    <w:rsid w:val="00D741AD"/>
    <w:rsid w:val="00D74EFC"/>
    <w:rsid w:val="00D75143"/>
    <w:rsid w:val="00D76A3B"/>
    <w:rsid w:val="00D77A67"/>
    <w:rsid w:val="00D81646"/>
    <w:rsid w:val="00D820B6"/>
    <w:rsid w:val="00D823F2"/>
    <w:rsid w:val="00D83246"/>
    <w:rsid w:val="00D83505"/>
    <w:rsid w:val="00D83DD5"/>
    <w:rsid w:val="00D843EF"/>
    <w:rsid w:val="00D843F9"/>
    <w:rsid w:val="00D8643E"/>
    <w:rsid w:val="00D875F7"/>
    <w:rsid w:val="00D87782"/>
    <w:rsid w:val="00D9100F"/>
    <w:rsid w:val="00D91107"/>
    <w:rsid w:val="00D91ACB"/>
    <w:rsid w:val="00D91D07"/>
    <w:rsid w:val="00D94963"/>
    <w:rsid w:val="00D958E2"/>
    <w:rsid w:val="00D96E82"/>
    <w:rsid w:val="00D970B6"/>
    <w:rsid w:val="00DA046B"/>
    <w:rsid w:val="00DA4400"/>
    <w:rsid w:val="00DA49C7"/>
    <w:rsid w:val="00DB0D4F"/>
    <w:rsid w:val="00DB29EC"/>
    <w:rsid w:val="00DB7648"/>
    <w:rsid w:val="00DB7A42"/>
    <w:rsid w:val="00DC0C44"/>
    <w:rsid w:val="00DC21B8"/>
    <w:rsid w:val="00DC273F"/>
    <w:rsid w:val="00DC38B8"/>
    <w:rsid w:val="00DC4475"/>
    <w:rsid w:val="00DC4DC2"/>
    <w:rsid w:val="00DC5077"/>
    <w:rsid w:val="00DC5296"/>
    <w:rsid w:val="00DC58C0"/>
    <w:rsid w:val="00DC5E16"/>
    <w:rsid w:val="00DC6681"/>
    <w:rsid w:val="00DC6826"/>
    <w:rsid w:val="00DD09C2"/>
    <w:rsid w:val="00DD38FA"/>
    <w:rsid w:val="00DD40E1"/>
    <w:rsid w:val="00DD4AF7"/>
    <w:rsid w:val="00DD53B4"/>
    <w:rsid w:val="00DD5DFC"/>
    <w:rsid w:val="00DD62F1"/>
    <w:rsid w:val="00DE11A5"/>
    <w:rsid w:val="00DE1907"/>
    <w:rsid w:val="00DE1D21"/>
    <w:rsid w:val="00DE25A0"/>
    <w:rsid w:val="00DE3768"/>
    <w:rsid w:val="00DE453F"/>
    <w:rsid w:val="00DE4E91"/>
    <w:rsid w:val="00DE593F"/>
    <w:rsid w:val="00DE598A"/>
    <w:rsid w:val="00DE5E24"/>
    <w:rsid w:val="00DE68A0"/>
    <w:rsid w:val="00DE6920"/>
    <w:rsid w:val="00DF2217"/>
    <w:rsid w:val="00DF3810"/>
    <w:rsid w:val="00DF39D2"/>
    <w:rsid w:val="00DF4901"/>
    <w:rsid w:val="00DF4F66"/>
    <w:rsid w:val="00DF56A7"/>
    <w:rsid w:val="00DF646B"/>
    <w:rsid w:val="00DF7867"/>
    <w:rsid w:val="00DF7C5E"/>
    <w:rsid w:val="00E015B9"/>
    <w:rsid w:val="00E01912"/>
    <w:rsid w:val="00E01F46"/>
    <w:rsid w:val="00E02145"/>
    <w:rsid w:val="00E034EF"/>
    <w:rsid w:val="00E03A83"/>
    <w:rsid w:val="00E04102"/>
    <w:rsid w:val="00E04749"/>
    <w:rsid w:val="00E04B51"/>
    <w:rsid w:val="00E04F1D"/>
    <w:rsid w:val="00E07258"/>
    <w:rsid w:val="00E07A22"/>
    <w:rsid w:val="00E07BFE"/>
    <w:rsid w:val="00E10434"/>
    <w:rsid w:val="00E14453"/>
    <w:rsid w:val="00E149C2"/>
    <w:rsid w:val="00E16F90"/>
    <w:rsid w:val="00E20473"/>
    <w:rsid w:val="00E20619"/>
    <w:rsid w:val="00E212F6"/>
    <w:rsid w:val="00E21911"/>
    <w:rsid w:val="00E23FA5"/>
    <w:rsid w:val="00E2417A"/>
    <w:rsid w:val="00E25054"/>
    <w:rsid w:val="00E252F6"/>
    <w:rsid w:val="00E2578B"/>
    <w:rsid w:val="00E25B4B"/>
    <w:rsid w:val="00E26437"/>
    <w:rsid w:val="00E270DD"/>
    <w:rsid w:val="00E2790C"/>
    <w:rsid w:val="00E302C8"/>
    <w:rsid w:val="00E31B84"/>
    <w:rsid w:val="00E327A5"/>
    <w:rsid w:val="00E34438"/>
    <w:rsid w:val="00E3498A"/>
    <w:rsid w:val="00E361EC"/>
    <w:rsid w:val="00E37F4B"/>
    <w:rsid w:val="00E411A9"/>
    <w:rsid w:val="00E415BE"/>
    <w:rsid w:val="00E41FEC"/>
    <w:rsid w:val="00E43778"/>
    <w:rsid w:val="00E4387D"/>
    <w:rsid w:val="00E43A22"/>
    <w:rsid w:val="00E44773"/>
    <w:rsid w:val="00E46E32"/>
    <w:rsid w:val="00E50365"/>
    <w:rsid w:val="00E51CA9"/>
    <w:rsid w:val="00E525DC"/>
    <w:rsid w:val="00E52C1E"/>
    <w:rsid w:val="00E52E99"/>
    <w:rsid w:val="00E5325E"/>
    <w:rsid w:val="00E54984"/>
    <w:rsid w:val="00E54CEB"/>
    <w:rsid w:val="00E557D7"/>
    <w:rsid w:val="00E55E85"/>
    <w:rsid w:val="00E565C5"/>
    <w:rsid w:val="00E56B43"/>
    <w:rsid w:val="00E616E4"/>
    <w:rsid w:val="00E622F4"/>
    <w:rsid w:val="00E62588"/>
    <w:rsid w:val="00E6299F"/>
    <w:rsid w:val="00E62F57"/>
    <w:rsid w:val="00E6313E"/>
    <w:rsid w:val="00E63603"/>
    <w:rsid w:val="00E64DA5"/>
    <w:rsid w:val="00E66526"/>
    <w:rsid w:val="00E706B8"/>
    <w:rsid w:val="00E70A7E"/>
    <w:rsid w:val="00E7396A"/>
    <w:rsid w:val="00E73D87"/>
    <w:rsid w:val="00E73DBF"/>
    <w:rsid w:val="00E73FD6"/>
    <w:rsid w:val="00E74EFA"/>
    <w:rsid w:val="00E8098C"/>
    <w:rsid w:val="00E80F92"/>
    <w:rsid w:val="00E824D3"/>
    <w:rsid w:val="00E8461C"/>
    <w:rsid w:val="00E857D4"/>
    <w:rsid w:val="00E86CF4"/>
    <w:rsid w:val="00E87312"/>
    <w:rsid w:val="00E87451"/>
    <w:rsid w:val="00E8745A"/>
    <w:rsid w:val="00E90152"/>
    <w:rsid w:val="00E911D9"/>
    <w:rsid w:val="00E91C1D"/>
    <w:rsid w:val="00E91C6C"/>
    <w:rsid w:val="00E92CF1"/>
    <w:rsid w:val="00E93BE0"/>
    <w:rsid w:val="00E94476"/>
    <w:rsid w:val="00E94668"/>
    <w:rsid w:val="00E9471F"/>
    <w:rsid w:val="00E960EA"/>
    <w:rsid w:val="00E96622"/>
    <w:rsid w:val="00E96D76"/>
    <w:rsid w:val="00E972D3"/>
    <w:rsid w:val="00E97858"/>
    <w:rsid w:val="00EA067A"/>
    <w:rsid w:val="00EA13EC"/>
    <w:rsid w:val="00EA1A26"/>
    <w:rsid w:val="00EA2C49"/>
    <w:rsid w:val="00EA2F92"/>
    <w:rsid w:val="00EA33B9"/>
    <w:rsid w:val="00EA3AE2"/>
    <w:rsid w:val="00EA520A"/>
    <w:rsid w:val="00EA5C66"/>
    <w:rsid w:val="00EA5DED"/>
    <w:rsid w:val="00EA60DA"/>
    <w:rsid w:val="00EA7141"/>
    <w:rsid w:val="00EB175C"/>
    <w:rsid w:val="00EB2264"/>
    <w:rsid w:val="00EB2A5D"/>
    <w:rsid w:val="00EB3513"/>
    <w:rsid w:val="00EB3651"/>
    <w:rsid w:val="00EB4333"/>
    <w:rsid w:val="00EB4656"/>
    <w:rsid w:val="00EB6169"/>
    <w:rsid w:val="00EB64CF"/>
    <w:rsid w:val="00EB6CD1"/>
    <w:rsid w:val="00EB74A3"/>
    <w:rsid w:val="00EB7C95"/>
    <w:rsid w:val="00EC0624"/>
    <w:rsid w:val="00EC076C"/>
    <w:rsid w:val="00EC0CA7"/>
    <w:rsid w:val="00EC1C22"/>
    <w:rsid w:val="00EC1F3E"/>
    <w:rsid w:val="00EC44BC"/>
    <w:rsid w:val="00EC50DE"/>
    <w:rsid w:val="00EC64A8"/>
    <w:rsid w:val="00EC65CA"/>
    <w:rsid w:val="00EC73B7"/>
    <w:rsid w:val="00ED2C01"/>
    <w:rsid w:val="00ED34F3"/>
    <w:rsid w:val="00ED3EAF"/>
    <w:rsid w:val="00ED405C"/>
    <w:rsid w:val="00ED40FA"/>
    <w:rsid w:val="00ED4240"/>
    <w:rsid w:val="00ED4EB8"/>
    <w:rsid w:val="00ED67DD"/>
    <w:rsid w:val="00ED6843"/>
    <w:rsid w:val="00ED7735"/>
    <w:rsid w:val="00ED79F6"/>
    <w:rsid w:val="00ED7B9C"/>
    <w:rsid w:val="00EE19C7"/>
    <w:rsid w:val="00EE2C8A"/>
    <w:rsid w:val="00EE3131"/>
    <w:rsid w:val="00EE530F"/>
    <w:rsid w:val="00EE6C91"/>
    <w:rsid w:val="00EE7518"/>
    <w:rsid w:val="00EE7B49"/>
    <w:rsid w:val="00EF005B"/>
    <w:rsid w:val="00EF00BC"/>
    <w:rsid w:val="00EF0BD0"/>
    <w:rsid w:val="00EF0F49"/>
    <w:rsid w:val="00EF224B"/>
    <w:rsid w:val="00EF228B"/>
    <w:rsid w:val="00EF26EB"/>
    <w:rsid w:val="00EF291C"/>
    <w:rsid w:val="00EF427C"/>
    <w:rsid w:val="00EF51E1"/>
    <w:rsid w:val="00EF584E"/>
    <w:rsid w:val="00EF5973"/>
    <w:rsid w:val="00EF5AA8"/>
    <w:rsid w:val="00EF5C1D"/>
    <w:rsid w:val="00EF5FCA"/>
    <w:rsid w:val="00F01373"/>
    <w:rsid w:val="00F01C52"/>
    <w:rsid w:val="00F03478"/>
    <w:rsid w:val="00F042B5"/>
    <w:rsid w:val="00F04744"/>
    <w:rsid w:val="00F04E52"/>
    <w:rsid w:val="00F06065"/>
    <w:rsid w:val="00F0681A"/>
    <w:rsid w:val="00F109F0"/>
    <w:rsid w:val="00F113AF"/>
    <w:rsid w:val="00F12A09"/>
    <w:rsid w:val="00F12BAD"/>
    <w:rsid w:val="00F12E46"/>
    <w:rsid w:val="00F13A1F"/>
    <w:rsid w:val="00F14A3D"/>
    <w:rsid w:val="00F1565A"/>
    <w:rsid w:val="00F156C3"/>
    <w:rsid w:val="00F16322"/>
    <w:rsid w:val="00F20B39"/>
    <w:rsid w:val="00F2125D"/>
    <w:rsid w:val="00F214D6"/>
    <w:rsid w:val="00F22BEE"/>
    <w:rsid w:val="00F22FDB"/>
    <w:rsid w:val="00F23AFB"/>
    <w:rsid w:val="00F25856"/>
    <w:rsid w:val="00F25E14"/>
    <w:rsid w:val="00F27843"/>
    <w:rsid w:val="00F27DDC"/>
    <w:rsid w:val="00F30169"/>
    <w:rsid w:val="00F31224"/>
    <w:rsid w:val="00F322F4"/>
    <w:rsid w:val="00F356E0"/>
    <w:rsid w:val="00F36686"/>
    <w:rsid w:val="00F42A5B"/>
    <w:rsid w:val="00F42E87"/>
    <w:rsid w:val="00F437EE"/>
    <w:rsid w:val="00F440AA"/>
    <w:rsid w:val="00F444F7"/>
    <w:rsid w:val="00F450E6"/>
    <w:rsid w:val="00F45969"/>
    <w:rsid w:val="00F45A4A"/>
    <w:rsid w:val="00F462A7"/>
    <w:rsid w:val="00F509D7"/>
    <w:rsid w:val="00F54196"/>
    <w:rsid w:val="00F55497"/>
    <w:rsid w:val="00F56075"/>
    <w:rsid w:val="00F5727E"/>
    <w:rsid w:val="00F60957"/>
    <w:rsid w:val="00F624D1"/>
    <w:rsid w:val="00F62599"/>
    <w:rsid w:val="00F62A16"/>
    <w:rsid w:val="00F62C3C"/>
    <w:rsid w:val="00F63544"/>
    <w:rsid w:val="00F63B47"/>
    <w:rsid w:val="00F63D86"/>
    <w:rsid w:val="00F64602"/>
    <w:rsid w:val="00F65701"/>
    <w:rsid w:val="00F65850"/>
    <w:rsid w:val="00F65DFE"/>
    <w:rsid w:val="00F712B5"/>
    <w:rsid w:val="00F71565"/>
    <w:rsid w:val="00F7230C"/>
    <w:rsid w:val="00F72F06"/>
    <w:rsid w:val="00F73BBC"/>
    <w:rsid w:val="00F74874"/>
    <w:rsid w:val="00F749B7"/>
    <w:rsid w:val="00F74C22"/>
    <w:rsid w:val="00F75BAD"/>
    <w:rsid w:val="00F75BC0"/>
    <w:rsid w:val="00F77728"/>
    <w:rsid w:val="00F80292"/>
    <w:rsid w:val="00F81D1A"/>
    <w:rsid w:val="00F82E54"/>
    <w:rsid w:val="00F82F05"/>
    <w:rsid w:val="00F84389"/>
    <w:rsid w:val="00F851EC"/>
    <w:rsid w:val="00F86B1F"/>
    <w:rsid w:val="00F8778F"/>
    <w:rsid w:val="00F87AA7"/>
    <w:rsid w:val="00F87AF0"/>
    <w:rsid w:val="00F907CB"/>
    <w:rsid w:val="00F911A2"/>
    <w:rsid w:val="00F91BB6"/>
    <w:rsid w:val="00F91E2A"/>
    <w:rsid w:val="00F9320B"/>
    <w:rsid w:val="00F93360"/>
    <w:rsid w:val="00F9376F"/>
    <w:rsid w:val="00F94EB3"/>
    <w:rsid w:val="00F96F1F"/>
    <w:rsid w:val="00F9703D"/>
    <w:rsid w:val="00FA0E7F"/>
    <w:rsid w:val="00FA1142"/>
    <w:rsid w:val="00FA2129"/>
    <w:rsid w:val="00FA28AD"/>
    <w:rsid w:val="00FA28D7"/>
    <w:rsid w:val="00FA45BB"/>
    <w:rsid w:val="00FA49A3"/>
    <w:rsid w:val="00FA515A"/>
    <w:rsid w:val="00FA5E70"/>
    <w:rsid w:val="00FA7634"/>
    <w:rsid w:val="00FB04B7"/>
    <w:rsid w:val="00FB092B"/>
    <w:rsid w:val="00FB0EE9"/>
    <w:rsid w:val="00FB1433"/>
    <w:rsid w:val="00FB3AA1"/>
    <w:rsid w:val="00FB3FB8"/>
    <w:rsid w:val="00FB698B"/>
    <w:rsid w:val="00FB761E"/>
    <w:rsid w:val="00FB7A7A"/>
    <w:rsid w:val="00FC0136"/>
    <w:rsid w:val="00FC1EBF"/>
    <w:rsid w:val="00FC29C7"/>
    <w:rsid w:val="00FC2F44"/>
    <w:rsid w:val="00FC3608"/>
    <w:rsid w:val="00FC43E6"/>
    <w:rsid w:val="00FC4AD0"/>
    <w:rsid w:val="00FC57F0"/>
    <w:rsid w:val="00FD30D6"/>
    <w:rsid w:val="00FD391B"/>
    <w:rsid w:val="00FD5EBD"/>
    <w:rsid w:val="00FD6378"/>
    <w:rsid w:val="00FD6992"/>
    <w:rsid w:val="00FD69A2"/>
    <w:rsid w:val="00FD75D3"/>
    <w:rsid w:val="00FD7D2A"/>
    <w:rsid w:val="00FE0241"/>
    <w:rsid w:val="00FE0466"/>
    <w:rsid w:val="00FE0FE2"/>
    <w:rsid w:val="00FE11CD"/>
    <w:rsid w:val="00FE2612"/>
    <w:rsid w:val="00FE2DE8"/>
    <w:rsid w:val="00FE2F6C"/>
    <w:rsid w:val="00FE39D0"/>
    <w:rsid w:val="00FE7100"/>
    <w:rsid w:val="00FE7C64"/>
    <w:rsid w:val="00FE7E7F"/>
    <w:rsid w:val="00FF018B"/>
    <w:rsid w:val="00FF0708"/>
    <w:rsid w:val="00FF0CF2"/>
    <w:rsid w:val="00FF170B"/>
    <w:rsid w:val="00FF1928"/>
    <w:rsid w:val="00FF3038"/>
    <w:rsid w:val="00FF412F"/>
    <w:rsid w:val="00FF432E"/>
    <w:rsid w:val="00FF47AC"/>
    <w:rsid w:val="00FF6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0F7EA398"/>
  <w15:docId w15:val="{1E773B08-C8D0-4F6A-AB1E-52B55DD12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128C"/>
    <w:rPr>
      <w:szCs w:val="24"/>
      <w:lang w:val="de-DE" w:eastAsia="ja-JP"/>
    </w:rPr>
  </w:style>
  <w:style w:type="paragraph" w:styleId="Ttulo1">
    <w:name w:val="heading 1"/>
    <w:basedOn w:val="Normal"/>
    <w:next w:val="Normal"/>
    <w:qFormat/>
    <w:rsid w:val="006E128C"/>
    <w:pPr>
      <w:keepNext/>
      <w:spacing w:before="240" w:after="60"/>
      <w:outlineLvl w:val="0"/>
    </w:pPr>
    <w:rPr>
      <w:rFonts w:ascii="Arial" w:eastAsia="SimSun" w:hAnsi="Arial" w:cs="Arial"/>
      <w:b/>
      <w:bCs/>
      <w:kern w:val="32"/>
      <w:sz w:val="32"/>
      <w:szCs w:val="32"/>
      <w:lang w:val="es-ES" w:eastAsia="zh-CN"/>
    </w:rPr>
  </w:style>
  <w:style w:type="paragraph" w:styleId="Ttulo2">
    <w:name w:val="heading 2"/>
    <w:basedOn w:val="Normal"/>
    <w:next w:val="Normal"/>
    <w:qFormat/>
    <w:rsid w:val="006E128C"/>
    <w:pPr>
      <w:keepNext/>
      <w:spacing w:before="240" w:after="60"/>
      <w:outlineLvl w:val="1"/>
    </w:pPr>
    <w:rPr>
      <w:rFonts w:ascii="Arial" w:eastAsia="SimSun" w:hAnsi="Arial" w:cs="Arial"/>
      <w:b/>
      <w:bCs/>
      <w:i/>
      <w:iCs/>
      <w:sz w:val="28"/>
      <w:szCs w:val="28"/>
      <w:lang w:val="es-ES" w:eastAsia="zh-CN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5313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link w:val="Ttulo3"/>
    <w:uiPriority w:val="9"/>
    <w:semiHidden/>
    <w:rsid w:val="004E5313"/>
    <w:rPr>
      <w:rFonts w:ascii="Cambria" w:eastAsia="Times New Roman" w:hAnsi="Cambria" w:cs="Times New Roman"/>
      <w:b/>
      <w:bCs/>
      <w:sz w:val="26"/>
      <w:szCs w:val="26"/>
      <w:lang w:val="de-DE" w:eastAsia="ja-JP"/>
    </w:rPr>
  </w:style>
  <w:style w:type="paragraph" w:customStyle="1" w:styleId="Ttulo10">
    <w:name w:val="Título1"/>
    <w:basedOn w:val="Normal"/>
    <w:next w:val="Normal"/>
    <w:rsid w:val="008A0992"/>
    <w:pPr>
      <w:spacing w:before="240" w:after="240" w:line="230" w:lineRule="exact"/>
    </w:pPr>
    <w:rPr>
      <w:b/>
      <w:sz w:val="32"/>
    </w:rPr>
  </w:style>
  <w:style w:type="paragraph" w:customStyle="1" w:styleId="Authors">
    <w:name w:val="Authors"/>
    <w:basedOn w:val="Normal"/>
    <w:rsid w:val="008A0992"/>
    <w:pPr>
      <w:spacing w:after="360" w:line="230" w:lineRule="exact"/>
    </w:pPr>
    <w:rPr>
      <w:i/>
      <w:sz w:val="25"/>
    </w:rPr>
  </w:style>
  <w:style w:type="paragraph" w:customStyle="1" w:styleId="Dedication">
    <w:name w:val="Dedication"/>
    <w:basedOn w:val="Normal"/>
    <w:rsid w:val="008A0992"/>
    <w:pPr>
      <w:spacing w:before="230" w:after="240" w:line="230" w:lineRule="exact"/>
      <w:contextualSpacing/>
    </w:pPr>
    <w:rPr>
      <w:i/>
      <w:sz w:val="18"/>
    </w:rPr>
  </w:style>
  <w:style w:type="paragraph" w:customStyle="1" w:styleId="P1withoutIndendation">
    <w:name w:val="P1_without_Indendation"/>
    <w:basedOn w:val="Normal"/>
    <w:rsid w:val="002A712E"/>
    <w:pPr>
      <w:spacing w:line="230" w:lineRule="exact"/>
      <w:jc w:val="both"/>
    </w:pPr>
    <w:rPr>
      <w:sz w:val="18"/>
    </w:rPr>
  </w:style>
  <w:style w:type="paragraph" w:customStyle="1" w:styleId="History">
    <w:name w:val="History"/>
    <w:basedOn w:val="Normal"/>
    <w:rsid w:val="00684AFB"/>
    <w:pPr>
      <w:spacing w:before="280" w:after="280" w:line="200" w:lineRule="exact"/>
    </w:pPr>
    <w:rPr>
      <w:rFonts w:ascii="Arial" w:hAnsi="Arial"/>
      <w:sz w:val="16"/>
    </w:rPr>
  </w:style>
  <w:style w:type="paragraph" w:customStyle="1" w:styleId="Adress">
    <w:name w:val="Adress"/>
    <w:basedOn w:val="Normal"/>
    <w:rsid w:val="0000286A"/>
    <w:pPr>
      <w:spacing w:before="230" w:line="200" w:lineRule="exact"/>
      <w:ind w:left="425" w:hanging="425"/>
    </w:pPr>
    <w:rPr>
      <w:rFonts w:ascii="Arial" w:hAnsi="Arial"/>
      <w:sz w:val="16"/>
      <w:szCs w:val="20"/>
    </w:rPr>
  </w:style>
  <w:style w:type="paragraph" w:customStyle="1" w:styleId="Footnote">
    <w:name w:val="Footnote"/>
    <w:basedOn w:val="Adress"/>
    <w:rsid w:val="004C5F41"/>
    <w:pPr>
      <w:spacing w:before="120"/>
    </w:pPr>
  </w:style>
  <w:style w:type="paragraph" w:customStyle="1" w:styleId="References">
    <w:name w:val="References"/>
    <w:basedOn w:val="Normal"/>
    <w:rsid w:val="006E4C1E"/>
    <w:pPr>
      <w:spacing w:line="200" w:lineRule="exact"/>
      <w:ind w:left="425" w:hanging="425"/>
    </w:pPr>
    <w:rPr>
      <w:sz w:val="16"/>
      <w:lang w:val="en-GB"/>
    </w:rPr>
  </w:style>
  <w:style w:type="paragraph" w:customStyle="1" w:styleId="SubjectHeading">
    <w:name w:val="SubjectHeading"/>
    <w:basedOn w:val="Normal"/>
    <w:rsid w:val="008A0992"/>
    <w:pPr>
      <w:spacing w:before="60" w:after="60" w:line="230" w:lineRule="exact"/>
    </w:pPr>
    <w:rPr>
      <w:rFonts w:ascii="Arial" w:hAnsi="Arial"/>
      <w:b/>
      <w:i/>
      <w:color w:val="FFFFFF"/>
      <w:sz w:val="21"/>
      <w:szCs w:val="18"/>
    </w:rPr>
  </w:style>
  <w:style w:type="paragraph" w:customStyle="1" w:styleId="ExperimentalSection">
    <w:name w:val="ExperimentalSection"/>
    <w:basedOn w:val="Normal"/>
    <w:rsid w:val="004E4A53"/>
    <w:pPr>
      <w:spacing w:line="200" w:lineRule="exact"/>
      <w:jc w:val="both"/>
    </w:pPr>
    <w:rPr>
      <w:rFonts w:ascii="Arial" w:hAnsi="Arial"/>
      <w:sz w:val="16"/>
      <w:lang w:val="en-GB"/>
    </w:rPr>
  </w:style>
  <w:style w:type="paragraph" w:customStyle="1" w:styleId="HExperimentalSection">
    <w:name w:val="HExperimental_Section"/>
    <w:basedOn w:val="Normal"/>
    <w:rsid w:val="00DF56A7"/>
    <w:pPr>
      <w:spacing w:before="460" w:after="230" w:line="230" w:lineRule="atLeast"/>
    </w:pPr>
    <w:rPr>
      <w:rFonts w:ascii="Arial" w:hAnsi="Arial"/>
      <w:b/>
      <w:i/>
      <w:sz w:val="22"/>
    </w:rPr>
  </w:style>
  <w:style w:type="paragraph" w:customStyle="1" w:styleId="SchemeCaption">
    <w:name w:val="SchemeCaption"/>
    <w:basedOn w:val="Normal"/>
    <w:rsid w:val="00506EDB"/>
    <w:pPr>
      <w:spacing w:before="230" w:after="460" w:line="200" w:lineRule="exact"/>
    </w:pPr>
    <w:rPr>
      <w:rFonts w:ascii="Arial" w:hAnsi="Arial"/>
      <w:sz w:val="16"/>
      <w:lang w:val="en-GB"/>
    </w:rPr>
  </w:style>
  <w:style w:type="paragraph" w:customStyle="1" w:styleId="FigureCaption">
    <w:name w:val="FigureCaption"/>
    <w:basedOn w:val="Normal"/>
    <w:rsid w:val="00506EDB"/>
    <w:pPr>
      <w:spacing w:before="230" w:after="460" w:line="200" w:lineRule="exact"/>
    </w:pPr>
    <w:rPr>
      <w:rFonts w:ascii="Arial" w:hAnsi="Arial"/>
      <w:sz w:val="16"/>
    </w:rPr>
  </w:style>
  <w:style w:type="paragraph" w:customStyle="1" w:styleId="TableCaption">
    <w:name w:val="TableCaption"/>
    <w:basedOn w:val="Normal"/>
    <w:rsid w:val="00A734EF"/>
    <w:pPr>
      <w:spacing w:before="230" w:after="120" w:line="200" w:lineRule="exact"/>
    </w:pPr>
    <w:rPr>
      <w:rFonts w:ascii="Arial" w:hAnsi="Arial"/>
      <w:sz w:val="16"/>
      <w:lang w:val="en-GB"/>
    </w:rPr>
  </w:style>
  <w:style w:type="paragraph" w:customStyle="1" w:styleId="TableHead">
    <w:name w:val="TableHead"/>
    <w:basedOn w:val="TableCaption"/>
    <w:rsid w:val="00D32F6F"/>
    <w:pPr>
      <w:spacing w:before="60" w:after="60"/>
    </w:pPr>
  </w:style>
  <w:style w:type="paragraph" w:customStyle="1" w:styleId="TableBody">
    <w:name w:val="TableBody"/>
    <w:basedOn w:val="Normal"/>
    <w:rsid w:val="004C5772"/>
    <w:pPr>
      <w:spacing w:line="230" w:lineRule="exact"/>
    </w:pPr>
    <w:rPr>
      <w:rFonts w:ascii="Arial" w:hAnsi="Arial"/>
      <w:sz w:val="16"/>
    </w:rPr>
  </w:style>
  <w:style w:type="paragraph" w:customStyle="1" w:styleId="TableFoot">
    <w:name w:val="TableFoot"/>
    <w:basedOn w:val="Normal"/>
    <w:rsid w:val="00A51F4E"/>
    <w:pPr>
      <w:spacing w:after="460" w:line="230" w:lineRule="exact"/>
    </w:pPr>
    <w:rPr>
      <w:rFonts w:ascii="Arial" w:hAnsi="Arial"/>
      <w:sz w:val="16"/>
    </w:rPr>
  </w:style>
  <w:style w:type="paragraph" w:customStyle="1" w:styleId="Keywords">
    <w:name w:val="Keywords"/>
    <w:basedOn w:val="Normal"/>
    <w:rsid w:val="001A3120"/>
    <w:pPr>
      <w:spacing w:before="230" w:after="460" w:line="230" w:lineRule="exact"/>
    </w:pPr>
    <w:rPr>
      <w:rFonts w:ascii="Arial" w:hAnsi="Arial"/>
      <w:sz w:val="16"/>
      <w:lang w:val="en-GB"/>
    </w:rPr>
  </w:style>
  <w:style w:type="paragraph" w:customStyle="1" w:styleId="ManuscriptID">
    <w:name w:val="ManuscriptID"/>
    <w:basedOn w:val="Normal"/>
    <w:rsid w:val="00BB67E0"/>
    <w:pPr>
      <w:spacing w:after="120" w:line="230" w:lineRule="exact"/>
      <w:jc w:val="right"/>
    </w:pPr>
    <w:rPr>
      <w:rFonts w:ascii="Arial" w:hAnsi="Arial"/>
      <w:sz w:val="18"/>
      <w:lang w:val="en-GB"/>
    </w:rPr>
  </w:style>
  <w:style w:type="paragraph" w:customStyle="1" w:styleId="AuthorsTOC">
    <w:name w:val="Authors_TOC"/>
    <w:basedOn w:val="Authors"/>
    <w:rsid w:val="00954442"/>
    <w:pPr>
      <w:spacing w:before="230" w:after="0"/>
    </w:pPr>
    <w:rPr>
      <w:rFonts w:ascii="Arial" w:hAnsi="Arial"/>
      <w:i w:val="0"/>
      <w:sz w:val="18"/>
      <w:lang w:val="en-GB"/>
    </w:rPr>
  </w:style>
  <w:style w:type="paragraph" w:customStyle="1" w:styleId="TitleTOC">
    <w:name w:val="Title_TOC"/>
    <w:basedOn w:val="AuthorsTOC"/>
    <w:rsid w:val="00A70B86"/>
    <w:pPr>
      <w:spacing w:before="320"/>
    </w:pPr>
  </w:style>
  <w:style w:type="paragraph" w:customStyle="1" w:styleId="TableOfContentText">
    <w:name w:val="TableOfContentText"/>
    <w:basedOn w:val="AuthorsTOC"/>
    <w:rsid w:val="00A70B86"/>
    <w:pPr>
      <w:spacing w:before="120"/>
    </w:pPr>
  </w:style>
  <w:style w:type="paragraph" w:customStyle="1" w:styleId="P1withIndendation">
    <w:name w:val="P1_with_Indendation"/>
    <w:basedOn w:val="TableCaption"/>
    <w:rsid w:val="002A712E"/>
    <w:pPr>
      <w:spacing w:before="0" w:after="0" w:line="230" w:lineRule="exact"/>
      <w:ind w:firstLine="284"/>
      <w:jc w:val="both"/>
    </w:pPr>
    <w:rPr>
      <w:rFonts w:ascii="Times New Roman" w:hAnsi="Times New Roman"/>
      <w:sz w:val="18"/>
    </w:rPr>
  </w:style>
  <w:style w:type="paragraph" w:customStyle="1" w:styleId="SubjectHeadingTOC">
    <w:name w:val="SubjectHeading_TOC"/>
    <w:basedOn w:val="SubjectHeading"/>
    <w:rsid w:val="002D44B3"/>
    <w:rPr>
      <w:lang w:val="en-GB"/>
    </w:rPr>
  </w:style>
  <w:style w:type="paragraph" w:styleId="Textoindependiente">
    <w:name w:val="Body Text"/>
    <w:basedOn w:val="Normal"/>
    <w:rsid w:val="002516D6"/>
    <w:pPr>
      <w:spacing w:after="120"/>
    </w:pPr>
    <w:rPr>
      <w:rFonts w:eastAsia="SimSun"/>
      <w:sz w:val="24"/>
      <w:lang w:val="es-ES" w:eastAsia="zh-CN"/>
    </w:rPr>
  </w:style>
  <w:style w:type="paragraph" w:styleId="Textonotaalfinal">
    <w:name w:val="endnote text"/>
    <w:basedOn w:val="Normal"/>
    <w:semiHidden/>
    <w:rsid w:val="002516D6"/>
    <w:rPr>
      <w:rFonts w:eastAsia="SimSun"/>
      <w:szCs w:val="20"/>
      <w:lang w:val="es-ES" w:eastAsia="zh-CN"/>
    </w:rPr>
  </w:style>
  <w:style w:type="character" w:styleId="Refdenotaalfinal">
    <w:name w:val="endnote reference"/>
    <w:semiHidden/>
    <w:rsid w:val="002516D6"/>
    <w:rPr>
      <w:vertAlign w:val="superscript"/>
    </w:rPr>
  </w:style>
  <w:style w:type="character" w:styleId="Hipervnculo">
    <w:name w:val="Hyperlink"/>
    <w:uiPriority w:val="99"/>
    <w:rsid w:val="005F752C"/>
    <w:rPr>
      <w:color w:val="0000FF"/>
      <w:u w:val="single"/>
    </w:rPr>
  </w:style>
  <w:style w:type="paragraph" w:styleId="Textonotapie">
    <w:name w:val="footnote text"/>
    <w:basedOn w:val="Normal"/>
    <w:semiHidden/>
    <w:rsid w:val="0004671B"/>
    <w:rPr>
      <w:szCs w:val="20"/>
    </w:rPr>
  </w:style>
  <w:style w:type="character" w:customStyle="1" w:styleId="chemical">
    <w:name w:val="chemical"/>
    <w:basedOn w:val="Fuentedeprrafopredeter"/>
    <w:rsid w:val="006E128C"/>
  </w:style>
  <w:style w:type="paragraph" w:styleId="Piedepgina">
    <w:name w:val="footer"/>
    <w:basedOn w:val="Normal"/>
    <w:rsid w:val="006E128C"/>
    <w:pPr>
      <w:tabs>
        <w:tab w:val="center" w:pos="4252"/>
        <w:tab w:val="right" w:pos="8504"/>
      </w:tabs>
    </w:pPr>
    <w:rPr>
      <w:rFonts w:eastAsia="SimSun"/>
      <w:sz w:val="24"/>
      <w:lang w:val="es-ES" w:eastAsia="zh-CN"/>
    </w:rPr>
  </w:style>
  <w:style w:type="character" w:styleId="Nmerodepgina">
    <w:name w:val="page number"/>
    <w:basedOn w:val="Fuentedeprrafopredeter"/>
    <w:rsid w:val="006E128C"/>
  </w:style>
  <w:style w:type="table" w:styleId="Tablaconcuadrcula">
    <w:name w:val="Table Grid"/>
    <w:basedOn w:val="Tablanormal"/>
    <w:rsid w:val="006E128C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1">
    <w:name w:val="Table Simple 1"/>
    <w:basedOn w:val="Tablanormal"/>
    <w:rsid w:val="006E128C"/>
    <w:rPr>
      <w:rFonts w:eastAsia="SimSu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customStyle="1" w:styleId="BATitle">
    <w:name w:val="BA_Title"/>
    <w:basedOn w:val="Normal"/>
    <w:next w:val="BBAuthorName"/>
    <w:rsid w:val="006E128C"/>
    <w:pPr>
      <w:spacing w:before="720" w:after="360" w:line="480" w:lineRule="auto"/>
      <w:jc w:val="center"/>
    </w:pPr>
    <w:rPr>
      <w:rFonts w:eastAsia="Times New Roman"/>
      <w:sz w:val="44"/>
      <w:szCs w:val="20"/>
      <w:lang w:val="en-US" w:eastAsia="en-US"/>
    </w:rPr>
  </w:style>
  <w:style w:type="paragraph" w:customStyle="1" w:styleId="BBAuthorName">
    <w:name w:val="BB_Author_Name"/>
    <w:basedOn w:val="Normal"/>
    <w:next w:val="BCAuthorAddress"/>
    <w:rsid w:val="006E128C"/>
    <w:pPr>
      <w:spacing w:after="240" w:line="480" w:lineRule="auto"/>
      <w:jc w:val="center"/>
    </w:pPr>
    <w:rPr>
      <w:rFonts w:ascii="Times" w:eastAsia="Times New Roman" w:hAnsi="Times"/>
      <w:i/>
      <w:sz w:val="24"/>
      <w:szCs w:val="20"/>
      <w:lang w:val="en-US" w:eastAsia="en-US"/>
    </w:rPr>
  </w:style>
  <w:style w:type="paragraph" w:customStyle="1" w:styleId="BCAuthorAddress">
    <w:name w:val="BC_Author_Address"/>
    <w:basedOn w:val="Normal"/>
    <w:next w:val="Normal"/>
    <w:rsid w:val="006E128C"/>
    <w:pPr>
      <w:spacing w:after="240" w:line="480" w:lineRule="auto"/>
      <w:jc w:val="center"/>
    </w:pPr>
    <w:rPr>
      <w:rFonts w:ascii="Times" w:eastAsia="Times New Roman" w:hAnsi="Times"/>
      <w:sz w:val="24"/>
      <w:szCs w:val="20"/>
      <w:lang w:val="en-US" w:eastAsia="en-US"/>
    </w:rPr>
  </w:style>
  <w:style w:type="paragraph" w:styleId="Encabezado">
    <w:name w:val="header"/>
    <w:basedOn w:val="Normal"/>
    <w:rsid w:val="006E128C"/>
    <w:pPr>
      <w:tabs>
        <w:tab w:val="center" w:pos="4252"/>
        <w:tab w:val="right" w:pos="8504"/>
      </w:tabs>
    </w:pPr>
    <w:rPr>
      <w:rFonts w:eastAsia="SimSun"/>
      <w:sz w:val="24"/>
      <w:lang w:val="es-ES" w:eastAsia="zh-CN"/>
    </w:rPr>
  </w:style>
  <w:style w:type="character" w:styleId="Textoennegrita">
    <w:name w:val="Strong"/>
    <w:qFormat/>
    <w:rsid w:val="003809A7"/>
    <w:rPr>
      <w:b/>
      <w:bCs/>
    </w:rPr>
  </w:style>
  <w:style w:type="character" w:styleId="Refdenotaalpie">
    <w:name w:val="footnote reference"/>
    <w:uiPriority w:val="99"/>
    <w:semiHidden/>
    <w:unhideWhenUsed/>
    <w:rsid w:val="006066D9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4CA7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44CA7"/>
    <w:rPr>
      <w:rFonts w:ascii="Tahoma" w:hAnsi="Tahoma" w:cs="Tahoma"/>
      <w:sz w:val="16"/>
      <w:szCs w:val="16"/>
      <w:lang w:val="de-DE" w:eastAsia="ja-JP"/>
    </w:rPr>
  </w:style>
  <w:style w:type="paragraph" w:styleId="Prrafodelista">
    <w:name w:val="List Paragraph"/>
    <w:basedOn w:val="Normal"/>
    <w:uiPriority w:val="34"/>
    <w:qFormat/>
    <w:rsid w:val="00334E74"/>
    <w:pPr>
      <w:ind w:left="720"/>
      <w:contextualSpacing/>
    </w:pPr>
  </w:style>
  <w:style w:type="paragraph" w:styleId="Sinespaciado">
    <w:name w:val="No Spacing"/>
    <w:uiPriority w:val="1"/>
    <w:qFormat/>
    <w:rsid w:val="005B7D1B"/>
    <w:rPr>
      <w:szCs w:val="24"/>
      <w:lang w:val="de-DE" w:eastAsia="ja-JP"/>
    </w:rPr>
  </w:style>
  <w:style w:type="paragraph" w:customStyle="1" w:styleId="RSCB02ArticleText">
    <w:name w:val="RSC B02 Article Text"/>
    <w:basedOn w:val="Normal"/>
    <w:link w:val="RSCB02ArticleTextChar"/>
    <w:qFormat/>
    <w:rsid w:val="00AB1B0A"/>
    <w:pPr>
      <w:spacing w:line="240" w:lineRule="exact"/>
      <w:jc w:val="both"/>
    </w:pPr>
    <w:rPr>
      <w:rFonts w:asciiTheme="minorHAnsi" w:eastAsiaTheme="minorHAnsi" w:hAnsiTheme="minorHAnsi"/>
      <w:w w:val="108"/>
      <w:sz w:val="18"/>
      <w:szCs w:val="18"/>
      <w:lang w:val="en-GB" w:eastAsia="en-US"/>
    </w:rPr>
  </w:style>
  <w:style w:type="character" w:customStyle="1" w:styleId="RSCB02ArticleTextChar">
    <w:name w:val="RSC B02 Article Text Char"/>
    <w:basedOn w:val="Fuentedeprrafopredeter"/>
    <w:link w:val="RSCB02ArticleText"/>
    <w:rsid w:val="00AB1B0A"/>
    <w:rPr>
      <w:rFonts w:asciiTheme="minorHAnsi" w:eastAsiaTheme="minorHAnsi" w:hAnsiTheme="minorHAnsi"/>
      <w:w w:val="108"/>
      <w:sz w:val="18"/>
      <w:szCs w:val="18"/>
      <w:lang w:val="en-GB" w:eastAsia="en-US"/>
    </w:rPr>
  </w:style>
  <w:style w:type="paragraph" w:customStyle="1" w:styleId="EndNoteBibliography">
    <w:name w:val="EndNote Bibliography"/>
    <w:basedOn w:val="Normal"/>
    <w:rsid w:val="00AB1B0A"/>
    <w:rPr>
      <w:rFonts w:eastAsiaTheme="minorHAnsi"/>
      <w:lang w:val="en-US" w:eastAsia="en-US"/>
    </w:rPr>
  </w:style>
  <w:style w:type="paragraph" w:styleId="Revisin">
    <w:name w:val="Revision"/>
    <w:hidden/>
    <w:uiPriority w:val="99"/>
    <w:semiHidden/>
    <w:rsid w:val="007D7DE6"/>
    <w:rPr>
      <w:szCs w:val="24"/>
      <w:lang w:val="de-DE" w:eastAsia="ja-JP"/>
    </w:rPr>
  </w:style>
  <w:style w:type="table" w:styleId="Tabladecuadrcula2">
    <w:name w:val="Grid Table 2"/>
    <w:basedOn w:val="Tablanormal"/>
    <w:uiPriority w:val="47"/>
    <w:rsid w:val="00695F8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EndNoteBibliographyTitle">
    <w:name w:val="EndNote Bibliography Title"/>
    <w:basedOn w:val="Normal"/>
    <w:link w:val="EndNoteBibliographyTitleCar"/>
    <w:rsid w:val="00F75BC0"/>
    <w:pPr>
      <w:jc w:val="center"/>
    </w:pPr>
  </w:style>
  <w:style w:type="character" w:customStyle="1" w:styleId="EndNoteBibliographyTitleCar">
    <w:name w:val="EndNote Bibliography Title Car"/>
    <w:basedOn w:val="Fuentedeprrafopredeter"/>
    <w:link w:val="EndNoteBibliographyTitle"/>
    <w:rsid w:val="00F75BC0"/>
    <w:rPr>
      <w:szCs w:val="24"/>
      <w:lang w:val="de-DE" w:eastAsia="ja-JP"/>
    </w:rPr>
  </w:style>
  <w:style w:type="table" w:customStyle="1" w:styleId="Tablanormal11">
    <w:name w:val="Tabla normal 11"/>
    <w:basedOn w:val="Tablanormal"/>
    <w:uiPriority w:val="41"/>
    <w:rsid w:val="00990BD9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5718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68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5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39/D1CC05942D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ppberna@um.es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qosumu.wixsite.com/socumu-lab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pe\Documents\dicarboxamide%20project\manuscrito\ACIE\2001_communicat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4DE557-BF2E-F34D-AFCA-7A77CBF58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2001_communication.dot</Template>
  <TotalTime>0</TotalTime>
  <Pages>1</Pages>
  <Words>170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((Title))</vt:lpstr>
    </vt:vector>
  </TitlesOfParts>
  <Company>WILEY-VCH Verlag GmbH &amp; Co. KGaA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((Title))</dc:title>
  <dc:creator>pepe</dc:creator>
  <cp:lastModifiedBy>JOSE BERNA</cp:lastModifiedBy>
  <cp:revision>107</cp:revision>
  <cp:lastPrinted>2021-09-22T16:50:00Z</cp:lastPrinted>
  <dcterms:created xsi:type="dcterms:W3CDTF">2021-08-04T09:10:00Z</dcterms:created>
  <dcterms:modified xsi:type="dcterms:W3CDTF">2021-12-16T17:05:00Z</dcterms:modified>
</cp:coreProperties>
</file>